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15720" w:type="dxa"/>
        <w:tblLayout w:type="fixed"/>
        <w:tblLook w:val="04A0" w:firstRow="1" w:lastRow="0" w:firstColumn="1" w:lastColumn="0" w:noHBand="0" w:noVBand="1"/>
      </w:tblPr>
      <w:tblGrid>
        <w:gridCol w:w="1826"/>
        <w:gridCol w:w="471"/>
        <w:gridCol w:w="2419"/>
        <w:gridCol w:w="472"/>
        <w:gridCol w:w="326"/>
        <w:gridCol w:w="428"/>
        <w:gridCol w:w="567"/>
        <w:gridCol w:w="132"/>
        <w:gridCol w:w="718"/>
        <w:gridCol w:w="163"/>
        <w:gridCol w:w="971"/>
        <w:gridCol w:w="397"/>
        <w:gridCol w:w="1558"/>
        <w:gridCol w:w="472"/>
        <w:gridCol w:w="831"/>
        <w:gridCol w:w="141"/>
        <w:gridCol w:w="567"/>
        <w:gridCol w:w="138"/>
        <w:gridCol w:w="1392"/>
        <w:gridCol w:w="1731"/>
      </w:tblGrid>
      <w:tr w:rsidR="00003E2D" w:rsidRPr="00703BFE" w:rsidTr="00EC0C4B">
        <w:trPr>
          <w:trHeight w:hRule="exact" w:val="340"/>
        </w:trPr>
        <w:tc>
          <w:tcPr>
            <w:tcW w:w="4716" w:type="dxa"/>
            <w:gridSpan w:val="3"/>
            <w:tcBorders>
              <w:top w:val="thinThickSmallGap" w:sz="24" w:space="0" w:color="1F497D" w:themeColor="text2"/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noWrap/>
            <w:vAlign w:val="center"/>
          </w:tcPr>
          <w:p w:rsidR="00003E2D" w:rsidRPr="00703BFE" w:rsidRDefault="00003E2D" w:rsidP="006F0466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color w:val="FF0000"/>
                <w:sz w:val="18"/>
                <w:szCs w:val="18"/>
                <w:lang w:val="en-US"/>
              </w:rPr>
              <w:t>Competitive Bidding</w:t>
            </w:r>
          </w:p>
        </w:tc>
        <w:tc>
          <w:tcPr>
            <w:tcW w:w="472" w:type="dxa"/>
            <w:vMerge w:val="restart"/>
            <w:tcBorders>
              <w:top w:val="nil"/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955902">
            <w:pPr>
              <w:tabs>
                <w:tab w:val="right" w:pos="4644"/>
              </w:tabs>
              <w:rPr>
                <w:rFonts w:ascii="Arial" w:hAnsi="Arial" w:cs="Arial"/>
                <w:color w:val="A4A4A4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9"/>
            <w:tcBorders>
              <w:top w:val="thinThickSmallGap" w:sz="24" w:space="0" w:color="1F497D" w:themeColor="text2"/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noWrap/>
            <w:vAlign w:val="center"/>
          </w:tcPr>
          <w:p w:rsidR="00003E2D" w:rsidRPr="00703BFE" w:rsidRDefault="00003E2D" w:rsidP="006F0466">
            <w:pPr>
              <w:pStyle w:val="Paneel"/>
              <w:spacing w:after="0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color w:val="FF0000"/>
                <w:sz w:val="18"/>
                <w:szCs w:val="18"/>
                <w:lang w:val="en-US"/>
              </w:rPr>
              <w:t>Leads and Signals</w:t>
            </w:r>
          </w:p>
        </w:tc>
        <w:tc>
          <w:tcPr>
            <w:tcW w:w="472" w:type="dxa"/>
            <w:vMerge w:val="restart"/>
            <w:tcBorders>
              <w:top w:val="nil"/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9B642D">
            <w:pPr>
              <w:tabs>
                <w:tab w:val="right" w:pos="4644"/>
              </w:tabs>
              <w:rPr>
                <w:rFonts w:ascii="Arial" w:hAnsi="Arial" w:cs="Arial"/>
                <w:color w:val="A4A4A4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tcBorders>
              <w:top w:val="thinThickSmallGap" w:sz="24" w:space="0" w:color="1F497D" w:themeColor="text2"/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noWrap/>
            <w:vAlign w:val="center"/>
          </w:tcPr>
          <w:p w:rsidR="00003E2D" w:rsidRPr="00703BFE" w:rsidRDefault="00194FC0" w:rsidP="00322C3A">
            <w:pPr>
              <w:pStyle w:val="Paneel"/>
              <w:tabs>
                <w:tab w:val="right" w:pos="4644"/>
              </w:tabs>
              <w:spacing w:after="0"/>
              <w:rPr>
                <w:rFonts w:cs="Arial"/>
                <w:noProof w:val="0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noProof w:val="0"/>
                <w:color w:val="FF0000"/>
                <w:sz w:val="18"/>
                <w:szCs w:val="18"/>
                <w:lang w:val="en-US"/>
              </w:rPr>
              <w:t>WBF</w:t>
            </w:r>
            <w:proofErr w:type="spellEnd"/>
            <w:r w:rsidR="00003E2D" w:rsidRPr="00703BFE">
              <w:rPr>
                <w:rFonts w:cs="Arial"/>
                <w:noProof w:val="0"/>
                <w:color w:val="FF0000"/>
                <w:sz w:val="18"/>
                <w:szCs w:val="18"/>
                <w:lang w:val="en-US"/>
              </w:rPr>
              <w:t xml:space="preserve"> Convention Card</w:t>
            </w:r>
          </w:p>
        </w:tc>
      </w:tr>
      <w:tr w:rsidR="00003E2D" w:rsidRPr="00703BFE" w:rsidTr="00674434">
        <w:trPr>
          <w:trHeight w:hRule="exact" w:val="255"/>
        </w:trPr>
        <w:tc>
          <w:tcPr>
            <w:tcW w:w="1826" w:type="dxa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right w:val="nil"/>
            </w:tcBorders>
            <w:noWrap/>
          </w:tcPr>
          <w:p w:rsidR="00003E2D" w:rsidRPr="00703BFE" w:rsidRDefault="00003E2D" w:rsidP="00F82BF9">
            <w:pPr>
              <w:pStyle w:val="Sectie"/>
              <w:tabs>
                <w:tab w:val="right" w:pos="4638"/>
              </w:tabs>
              <w:spacing w:before="60" w:line="276" w:lineRule="auto"/>
              <w:rPr>
                <w:rFonts w:cs="Arial"/>
                <w:b w:val="0"/>
                <w:color w:val="0070C0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>Takeout-Doubles</w:t>
            </w:r>
            <w:r w:rsidRPr="00703BFE">
              <w:rPr>
                <w:rFonts w:cs="Arial"/>
                <w:b w:val="0"/>
                <w:noProof w:val="0"/>
                <w:color w:val="0070C0"/>
                <w:szCs w:val="18"/>
                <w:lang w:val="en-US"/>
              </w:rPr>
              <w:t xml:space="preserve"> </w:t>
            </w:r>
          </w:p>
          <w:p w:rsidR="00003E2D" w:rsidRPr="00703BFE" w:rsidRDefault="00003E2D" w:rsidP="00A100F1">
            <w:pPr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003E2D" w:rsidRPr="00703BFE" w:rsidRDefault="00003E2D" w:rsidP="00991374">
            <w:pPr>
              <w:spacing w:after="60"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Balancing:</w:t>
            </w:r>
            <w:r w:rsidRPr="00703BFE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n-US"/>
              </w:rPr>
              <w:t xml:space="preserve">    </w:t>
            </w:r>
          </w:p>
          <w:p w:rsidR="00003E2D" w:rsidRPr="00703BFE" w:rsidRDefault="00003E2D" w:rsidP="00991374">
            <w:pPr>
              <w:spacing w:after="60"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 w:val="restart"/>
            <w:tcBorders>
              <w:top w:val="single" w:sz="12" w:space="0" w:color="1F497D" w:themeColor="text2"/>
              <w:left w:val="nil"/>
              <w:right w:val="thickThinSmallGap" w:sz="24" w:space="0" w:color="1F497D" w:themeColor="text2"/>
            </w:tcBorders>
          </w:tcPr>
          <w:p w:rsidR="006F08A6" w:rsidRDefault="00003E2D" w:rsidP="006F08A6">
            <w:pPr>
              <w:spacing w:before="6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Standard, 11+</w:t>
            </w:r>
            <w:r w:rsidR="0067086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</w:p>
          <w:p w:rsidR="00003E2D" w:rsidRPr="00703BFE" w:rsidRDefault="00670860" w:rsidP="006F08A6">
            <w:pPr>
              <w:spacing w:after="6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ELC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-X after preempt</w:t>
            </w:r>
          </w:p>
          <w:p w:rsidR="00003E2D" w:rsidRPr="00703BFE" w:rsidRDefault="00003E2D" w:rsidP="00865EB5">
            <w:pPr>
              <w:spacing w:after="6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Slightly weaker, about </w:t>
            </w:r>
            <w:r w:rsidR="009A3B2F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9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+</w:t>
            </w:r>
          </w:p>
          <w:p w:rsidR="00003E2D" w:rsidRPr="00703BFE" w:rsidRDefault="00003E2D" w:rsidP="00865EB5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After </w:t>
            </w:r>
            <w:r w:rsidR="00073DA0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P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enalty-X or </w:t>
            </w:r>
            <w:proofErr w:type="spellStart"/>
            <w:r w:rsidR="00073DA0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10+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XX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r w:rsidR="001036AC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</w:t>
            </w:r>
            <w:r w:rsidR="001036AC" w:rsidRPr="001036AC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  <w:lang w:val="en-US"/>
              </w:rPr>
              <w:t>st</w:t>
            </w:r>
            <w:r w:rsidR="001036AC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d</w:t>
            </w:r>
            <w:r w:rsidR="00073DA0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ouble</w:t>
            </w:r>
            <w:r w:rsidR="001036AC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9A3B2F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</w:t>
            </w:r>
            <w:r w:rsidR="001036AC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 t/o</w:t>
            </w:r>
            <w:r w:rsidR="009A3B2F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, 2</w:t>
            </w:r>
            <w:r w:rsidR="009A3B2F" w:rsidRPr="009A3B2F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  <w:lang w:val="en-US"/>
              </w:rPr>
              <w:t>nd</w:t>
            </w:r>
            <w:r w:rsidR="009A3B2F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X is penalty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5200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9"/>
            <w:tcBorders>
              <w:top w:val="single" w:sz="12" w:space="0" w:color="1F497D" w:themeColor="text2"/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noWrap/>
            <w:vAlign w:val="center"/>
          </w:tcPr>
          <w:p w:rsidR="00003E2D" w:rsidRPr="00703BFE" w:rsidRDefault="00003E2D" w:rsidP="005904C5">
            <w:pPr>
              <w:pStyle w:val="Sectie"/>
              <w:spacing w:line="240" w:lineRule="auto"/>
              <w:rPr>
                <w:rFonts w:cs="Arial"/>
                <w:noProof w:val="0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color w:val="0070C0"/>
                <w:szCs w:val="18"/>
                <w:lang w:val="en-US"/>
              </w:rPr>
              <w:t>Opening leads style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677" w:type="dxa"/>
            <w:gridSpan w:val="4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right w:val="single" w:sz="12" w:space="0" w:color="1F497D" w:themeColor="text2"/>
            </w:tcBorders>
            <w:noWrap/>
            <w:vAlign w:val="center"/>
          </w:tcPr>
          <w:p w:rsidR="00003E2D" w:rsidRPr="00703BFE" w:rsidRDefault="007A399F" w:rsidP="003C4A0E">
            <w:pPr>
              <w:tabs>
                <w:tab w:val="left" w:pos="200"/>
                <w:tab w:val="center" w:pos="685"/>
                <w:tab w:val="right" w:pos="4644"/>
              </w:tabs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A399F">
              <w:rPr>
                <w:rFonts w:ascii="Arial" w:hAnsi="Arial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7A5A5637" wp14:editId="59793264">
                  <wp:extent cx="667026" cy="667026"/>
                  <wp:effectExtent l="0" t="0" r="6350" b="635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21" cy="67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:rsidR="00003E2D" w:rsidRPr="00703BFE" w:rsidRDefault="00003E2D" w:rsidP="00AB0779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0F282DD3" wp14:editId="1372C309">
                  <wp:extent cx="528761" cy="528761"/>
                  <wp:effectExtent l="0" t="0" r="5080" b="508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31" cy="53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thickThinSmallGap" w:sz="24" w:space="0" w:color="1F497D" w:themeColor="text2"/>
            </w:tcBorders>
            <w:vAlign w:val="center"/>
          </w:tcPr>
          <w:p w:rsidR="00003E2D" w:rsidRPr="00C879A0" w:rsidRDefault="00444FA0" w:rsidP="00733927">
            <w:pPr>
              <w:ind w:right="57"/>
              <w:jc w:val="center"/>
            </w:pPr>
            <w:r>
              <w:rPr>
                <w:noProof/>
              </w:rPr>
              <w:drawing>
                <wp:inline distT="0" distB="0" distL="0" distR="0" wp14:anchorId="23FC2E16" wp14:editId="1C80CE0C">
                  <wp:extent cx="776690" cy="517793"/>
                  <wp:effectExtent l="0" t="0" r="0" b="317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lag_of_the_Netherlands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92" cy="54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E2D" w:rsidRPr="00703BFE" w:rsidTr="00674434">
        <w:trPr>
          <w:trHeight w:val="264"/>
        </w:trPr>
        <w:tc>
          <w:tcPr>
            <w:tcW w:w="1826" w:type="dxa"/>
            <w:vMerge/>
            <w:tcBorders>
              <w:left w:val="thinThickSmallGap" w:sz="24" w:space="0" w:color="1F497D" w:themeColor="text2"/>
              <w:right w:val="nil"/>
            </w:tcBorders>
            <w:noWrap/>
          </w:tcPr>
          <w:p w:rsidR="00003E2D" w:rsidRPr="00703BFE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right w:val="thickThinSmallGap" w:sz="24" w:space="0" w:color="1F497D" w:themeColor="text2"/>
            </w:tcBorders>
          </w:tcPr>
          <w:p w:rsidR="00003E2D" w:rsidRPr="00703BFE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5200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53" w:type="dxa"/>
            <w:gridSpan w:val="4"/>
            <w:tcBorders>
              <w:top w:val="single" w:sz="12" w:space="0" w:color="1F497D" w:themeColor="text2"/>
              <w:left w:val="thinThickSmallGap" w:sz="24" w:space="0" w:color="1F497D" w:themeColor="text2"/>
              <w:bottom w:val="single" w:sz="4" w:space="0" w:color="auto"/>
            </w:tcBorders>
            <w:noWrap/>
            <w:vAlign w:val="center"/>
          </w:tcPr>
          <w:p w:rsidR="00003E2D" w:rsidRPr="00703BFE" w:rsidRDefault="00003E2D" w:rsidP="005904C5">
            <w:pPr>
              <w:pStyle w:val="Rubriek"/>
              <w:spacing w:line="276" w:lineRule="auto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VS. Suit</w:t>
            </w:r>
          </w:p>
        </w:tc>
        <w:tc>
          <w:tcPr>
            <w:tcW w:w="3807" w:type="dxa"/>
            <w:gridSpan w:val="5"/>
            <w:tcBorders>
              <w:top w:val="single" w:sz="12" w:space="0" w:color="1F497D" w:themeColor="text2"/>
              <w:bottom w:val="single" w:sz="4" w:space="0" w:color="auto"/>
              <w:right w:val="thickThinSmallGap" w:sz="24" w:space="0" w:color="1F497D" w:themeColor="text2"/>
            </w:tcBorders>
            <w:vAlign w:val="center"/>
          </w:tcPr>
          <w:p w:rsidR="00003E2D" w:rsidRPr="00703BFE" w:rsidRDefault="00003E2D" w:rsidP="005904C5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1/3/5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677" w:type="dxa"/>
            <w:gridSpan w:val="4"/>
            <w:vMerge/>
            <w:tcBorders>
              <w:left w:val="thinThickSmallGap" w:sz="24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  <w:noWrap/>
          </w:tcPr>
          <w:p w:rsidR="00003E2D" w:rsidRPr="00703BFE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92" w:type="dxa"/>
            <w:vMerge/>
            <w:tcBorders>
              <w:left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</w:tcPr>
          <w:p w:rsidR="00003E2D" w:rsidRPr="00703BFE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731" w:type="dxa"/>
            <w:vMerge/>
            <w:tcBorders>
              <w:left w:val="single" w:sz="12" w:space="0" w:color="1F497D" w:themeColor="text2"/>
              <w:right w:val="thickThinSmallGap" w:sz="24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</w:tcPr>
          <w:p w:rsidR="00003E2D" w:rsidRPr="00703BFE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03E2D" w:rsidRPr="00703BFE" w:rsidTr="00674434">
        <w:trPr>
          <w:trHeight w:val="212"/>
        </w:trPr>
        <w:tc>
          <w:tcPr>
            <w:tcW w:w="1826" w:type="dxa"/>
            <w:vMerge/>
            <w:tcBorders>
              <w:left w:val="thinThickSmallGap" w:sz="24" w:space="0" w:color="1F497D" w:themeColor="text2"/>
              <w:right w:val="nil"/>
            </w:tcBorders>
            <w:noWrap/>
          </w:tcPr>
          <w:p w:rsidR="00003E2D" w:rsidRPr="00703BFE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right w:val="thickThinSmallGap" w:sz="24" w:space="0" w:color="1F497D" w:themeColor="text2"/>
            </w:tcBorders>
          </w:tcPr>
          <w:p w:rsidR="00003E2D" w:rsidRPr="00703BFE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5200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53" w:type="dxa"/>
            <w:gridSpan w:val="4"/>
            <w:tcBorders>
              <w:top w:val="single" w:sz="4" w:space="0" w:color="auto"/>
              <w:left w:val="thinThickSmallGap" w:sz="24" w:space="0" w:color="1F497D" w:themeColor="text2"/>
            </w:tcBorders>
            <w:noWrap/>
            <w:vAlign w:val="center"/>
          </w:tcPr>
          <w:p w:rsidR="00003E2D" w:rsidRPr="00703BFE" w:rsidRDefault="00003E2D" w:rsidP="005904C5">
            <w:pPr>
              <w:pStyle w:val="Rubriek"/>
              <w:spacing w:line="276" w:lineRule="auto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VS. NT</w:t>
            </w:r>
          </w:p>
        </w:tc>
        <w:tc>
          <w:tcPr>
            <w:tcW w:w="3807" w:type="dxa"/>
            <w:gridSpan w:val="5"/>
            <w:tcBorders>
              <w:top w:val="single" w:sz="4" w:space="0" w:color="auto"/>
              <w:right w:val="thickThinSmallGap" w:sz="24" w:space="0" w:color="1F497D" w:themeColor="text2"/>
            </w:tcBorders>
            <w:vAlign w:val="center"/>
          </w:tcPr>
          <w:p w:rsidR="00003E2D" w:rsidRPr="00703BFE" w:rsidRDefault="00003E2D" w:rsidP="005904C5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2/4</w:t>
            </w:r>
            <w:r w:rsidR="001A0F0A" w:rsidRPr="00703BFE">
              <w:rPr>
                <w:rFonts w:ascii="Arial" w:hAnsi="Arial" w:cs="Arial"/>
                <w:sz w:val="18"/>
                <w:szCs w:val="18"/>
                <w:lang w:val="en-US"/>
              </w:rPr>
              <w:t>/6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(2</w:t>
            </w:r>
            <w:r w:rsidRPr="00703BFE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nd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from bad suits)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677" w:type="dxa"/>
            <w:gridSpan w:val="4"/>
            <w:vMerge/>
            <w:tcBorders>
              <w:left w:val="thinThickSmallGap" w:sz="24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  <w:noWrap/>
          </w:tcPr>
          <w:p w:rsidR="00003E2D" w:rsidRPr="00703BFE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92" w:type="dxa"/>
            <w:vMerge/>
            <w:tcBorders>
              <w:left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</w:tcPr>
          <w:p w:rsidR="00003E2D" w:rsidRPr="00703BFE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731" w:type="dxa"/>
            <w:vMerge/>
            <w:tcBorders>
              <w:left w:val="single" w:sz="12" w:space="0" w:color="1F497D" w:themeColor="text2"/>
              <w:right w:val="thickThinSmallGap" w:sz="24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</w:tcPr>
          <w:p w:rsidR="00003E2D" w:rsidRPr="00703BFE" w:rsidRDefault="00003E2D" w:rsidP="00876CBA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03E2D" w:rsidRPr="00703BFE" w:rsidTr="00674434">
        <w:trPr>
          <w:trHeight w:hRule="exact" w:val="255"/>
        </w:trPr>
        <w:tc>
          <w:tcPr>
            <w:tcW w:w="1826" w:type="dxa"/>
            <w:vMerge/>
            <w:tcBorders>
              <w:left w:val="thinThickSmallGap" w:sz="24" w:space="0" w:color="1F497D" w:themeColor="text2"/>
              <w:right w:val="nil"/>
            </w:tcBorders>
            <w:noWrap/>
          </w:tcPr>
          <w:p w:rsidR="00003E2D" w:rsidRPr="00703BFE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right w:val="thickThinSmallGap" w:sz="24" w:space="0" w:color="1F497D" w:themeColor="text2"/>
            </w:tcBorders>
          </w:tcPr>
          <w:p w:rsidR="00003E2D" w:rsidRPr="00703BFE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53" w:type="dxa"/>
            <w:gridSpan w:val="4"/>
            <w:tcBorders>
              <w:left w:val="thinThickSmallGap" w:sz="24" w:space="0" w:color="1F497D" w:themeColor="text2"/>
            </w:tcBorders>
            <w:noWrap/>
            <w:vAlign w:val="center"/>
          </w:tcPr>
          <w:p w:rsidR="00003E2D" w:rsidRPr="00703BFE" w:rsidRDefault="00003E2D" w:rsidP="005904C5">
            <w:pPr>
              <w:pStyle w:val="Rubriek"/>
              <w:spacing w:line="276" w:lineRule="auto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Partner’s Suit</w:t>
            </w:r>
          </w:p>
        </w:tc>
        <w:tc>
          <w:tcPr>
            <w:tcW w:w="3807" w:type="dxa"/>
            <w:gridSpan w:val="5"/>
            <w:tcBorders>
              <w:right w:val="thickThinSmallGap" w:sz="24" w:space="0" w:color="1F497D" w:themeColor="text2"/>
            </w:tcBorders>
            <w:vAlign w:val="center"/>
          </w:tcPr>
          <w:p w:rsidR="00003E2D" w:rsidRPr="00703BFE" w:rsidRDefault="00003E2D" w:rsidP="005904C5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1/3/5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677" w:type="dxa"/>
            <w:gridSpan w:val="4"/>
            <w:vMerge/>
            <w:tcBorders>
              <w:left w:val="thinThickSmallGap" w:sz="24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  <w:noWrap/>
          </w:tcPr>
          <w:p w:rsidR="00003E2D" w:rsidRPr="00703BFE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92" w:type="dxa"/>
            <w:vMerge/>
            <w:tcBorders>
              <w:left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</w:tcPr>
          <w:p w:rsidR="00003E2D" w:rsidRPr="00703BFE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731" w:type="dxa"/>
            <w:vMerge/>
            <w:tcBorders>
              <w:left w:val="single" w:sz="12" w:space="0" w:color="1F497D" w:themeColor="text2"/>
              <w:right w:val="thickThinSmallGap" w:sz="24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</w:tcPr>
          <w:p w:rsidR="00003E2D" w:rsidRPr="00703BFE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03E2D" w:rsidRPr="00703BFE" w:rsidTr="00674434">
        <w:trPr>
          <w:trHeight w:hRule="exact" w:val="255"/>
        </w:trPr>
        <w:tc>
          <w:tcPr>
            <w:tcW w:w="1826" w:type="dxa"/>
            <w:vMerge/>
            <w:tcBorders>
              <w:left w:val="thinThickSmallGap" w:sz="24" w:space="0" w:color="1F497D" w:themeColor="text2"/>
              <w:bottom w:val="single" w:sz="12" w:space="0" w:color="1F497D" w:themeColor="text2"/>
              <w:right w:val="nil"/>
            </w:tcBorders>
            <w:noWrap/>
          </w:tcPr>
          <w:p w:rsidR="00003E2D" w:rsidRPr="00703BFE" w:rsidRDefault="00003E2D" w:rsidP="00382137">
            <w:pPr>
              <w:pStyle w:val="Rubriek"/>
              <w:tabs>
                <w:tab w:val="right" w:pos="4638"/>
              </w:tabs>
              <w:rPr>
                <w:rFonts w:cs="Arial"/>
                <w:noProof w:val="0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bottom w:val="single" w:sz="12" w:space="0" w:color="1F497D" w:themeColor="text2"/>
              <w:right w:val="thickThinSmallGap" w:sz="24" w:space="0" w:color="1F497D" w:themeColor="text2"/>
            </w:tcBorders>
          </w:tcPr>
          <w:p w:rsidR="00003E2D" w:rsidRPr="00703BFE" w:rsidRDefault="00003E2D" w:rsidP="00382137">
            <w:pPr>
              <w:pStyle w:val="Rubriek"/>
              <w:tabs>
                <w:tab w:val="right" w:pos="4638"/>
              </w:tabs>
              <w:rPr>
                <w:rFonts w:cs="Arial"/>
                <w:noProof w:val="0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53" w:type="dxa"/>
            <w:gridSpan w:val="4"/>
            <w:tcBorders>
              <w:left w:val="thinThickSmallGap" w:sz="24" w:space="0" w:color="1F497D" w:themeColor="text2"/>
            </w:tcBorders>
            <w:noWrap/>
            <w:vAlign w:val="center"/>
          </w:tcPr>
          <w:p w:rsidR="00003E2D" w:rsidRPr="00703BFE" w:rsidRDefault="00003E2D" w:rsidP="005904C5">
            <w:pPr>
              <w:pStyle w:val="Rubriek"/>
              <w:spacing w:line="276" w:lineRule="auto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Subsequent</w:t>
            </w:r>
          </w:p>
        </w:tc>
        <w:tc>
          <w:tcPr>
            <w:tcW w:w="3807" w:type="dxa"/>
            <w:gridSpan w:val="5"/>
            <w:tcBorders>
              <w:right w:val="thickThinSmallGap" w:sz="24" w:space="0" w:color="1F497D" w:themeColor="text2"/>
            </w:tcBorders>
            <w:vAlign w:val="center"/>
          </w:tcPr>
          <w:p w:rsidR="00003E2D" w:rsidRPr="00703BFE" w:rsidRDefault="00003E2D" w:rsidP="005904C5">
            <w:pPr>
              <w:tabs>
                <w:tab w:val="right" w:pos="3680"/>
              </w:tabs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2/4 through declarer (including 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Rusinow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677" w:type="dxa"/>
            <w:gridSpan w:val="4"/>
            <w:vMerge/>
            <w:tcBorders>
              <w:left w:val="thinThickSmallGap" w:sz="24" w:space="0" w:color="1F497D" w:themeColor="text2"/>
              <w:bottom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  <w:noWrap/>
          </w:tcPr>
          <w:p w:rsidR="00003E2D" w:rsidRPr="00703BFE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92" w:type="dxa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</w:tcPr>
          <w:p w:rsidR="00003E2D" w:rsidRPr="00703BFE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731" w:type="dxa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thickThinSmallGap" w:sz="24" w:space="0" w:color="1F497D" w:themeColor="text2"/>
              <w:tl2br w:val="single" w:sz="12" w:space="0" w:color="1F497D" w:themeColor="text2"/>
              <w:tr2bl w:val="single" w:sz="12" w:space="0" w:color="1F497D" w:themeColor="text2"/>
            </w:tcBorders>
          </w:tcPr>
          <w:p w:rsidR="00003E2D" w:rsidRPr="00703BFE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EF06A0" w:rsidRPr="00194FC0" w:rsidTr="00F04ECA">
        <w:trPr>
          <w:trHeight w:hRule="exact" w:val="255"/>
        </w:trPr>
        <w:tc>
          <w:tcPr>
            <w:tcW w:w="4716" w:type="dxa"/>
            <w:gridSpan w:val="3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EF06A0" w:rsidRPr="00703BFE" w:rsidRDefault="00EF06A0" w:rsidP="00003DFB">
            <w:pPr>
              <w:pStyle w:val="Sectie"/>
              <w:tabs>
                <w:tab w:val="right" w:pos="4638"/>
              </w:tabs>
              <w:spacing w:before="60" w:line="276" w:lineRule="auto"/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</w:pPr>
            <w:r w:rsidRPr="00703BFE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>Overcalls to (semi-)natural openings and responses</w:t>
            </w:r>
          </w:p>
          <w:p w:rsidR="00EF06A0" w:rsidRPr="00703BFE" w:rsidRDefault="00EF06A0" w:rsidP="00003DFB">
            <w:pPr>
              <w:tabs>
                <w:tab w:val="right" w:pos="4638"/>
              </w:tabs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A5199">
              <w:rPr>
                <w:rFonts w:ascii="Arial" w:hAnsi="Arial" w:cs="Arial"/>
                <w:b/>
                <w:sz w:val="18"/>
                <w:szCs w:val="18"/>
                <w:lang w:val="en-US"/>
              </w:rPr>
              <w:t>NV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aggressive; </w:t>
            </w:r>
            <w:r w:rsidRPr="007A5199">
              <w:rPr>
                <w:rFonts w:ascii="Arial" w:hAnsi="Arial" w:cs="Arial"/>
                <w:b/>
                <w:sz w:val="18"/>
                <w:szCs w:val="18"/>
                <w:lang w:val="en-US"/>
              </w:rPr>
              <w:t>Vul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sound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  <w:p w:rsidR="00EF06A0" w:rsidRPr="00703BFE" w:rsidRDefault="00EF06A0" w:rsidP="0048656D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Responses: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Transfers from 2 in </w:t>
            </w:r>
            <w:proofErr w:type="spellStart"/>
            <w:proofErr w:type="gram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opp‘</w:t>
            </w:r>
            <w:proofErr w:type="gram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suit, but</w:t>
            </w:r>
          </w:p>
          <w:p w:rsidR="00EF06A0" w:rsidRPr="00703BFE" w:rsidRDefault="00EF06A0" w:rsidP="0048656D">
            <w:pPr>
              <w:tabs>
                <w:tab w:val="left" w:pos="108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ab/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natural</w:t>
            </w:r>
          </w:p>
          <w:p w:rsidR="00EF06A0" w:rsidRPr="00703BFE" w:rsidRDefault="00EF06A0" w:rsidP="0048656D">
            <w:pPr>
              <w:pStyle w:val="Rubriek"/>
              <w:tabs>
                <w:tab w:val="right" w:pos="4638"/>
              </w:tabs>
              <w:spacing w:line="240" w:lineRule="auto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color w:val="808080" w:themeColor="background1" w:themeShade="80"/>
                <w:sz w:val="18"/>
                <w:szCs w:val="18"/>
                <w:lang w:val="en-US"/>
              </w:rPr>
              <w:t>Balancing:</w:t>
            </w: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 xml:space="preserve">   </w:t>
            </w:r>
            <w:r w:rsidRPr="00703BFE"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  <w:t>Slightly weaker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EF06A0" w:rsidRPr="00703BFE" w:rsidRDefault="00EF06A0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53" w:type="dxa"/>
            <w:gridSpan w:val="4"/>
            <w:tcBorders>
              <w:left w:val="thinThickSmallGap" w:sz="24" w:space="0" w:color="1F497D" w:themeColor="text2"/>
              <w:bottom w:val="single" w:sz="12" w:space="0" w:color="1F497D" w:themeColor="text2"/>
            </w:tcBorders>
            <w:noWrap/>
            <w:vAlign w:val="center"/>
          </w:tcPr>
          <w:p w:rsidR="00EF06A0" w:rsidRPr="00703BFE" w:rsidRDefault="00EF06A0" w:rsidP="005904C5">
            <w:pPr>
              <w:pStyle w:val="Rubriek"/>
              <w:spacing w:line="276" w:lineRule="auto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Note:</w:t>
            </w:r>
          </w:p>
        </w:tc>
        <w:tc>
          <w:tcPr>
            <w:tcW w:w="3807" w:type="dxa"/>
            <w:gridSpan w:val="5"/>
            <w:tcBorders>
              <w:bottom w:val="single" w:sz="12" w:space="0" w:color="1F497D" w:themeColor="text2"/>
              <w:right w:val="thickThinSmallGap" w:sz="24" w:space="0" w:color="1F497D" w:themeColor="text2"/>
            </w:tcBorders>
            <w:vAlign w:val="center"/>
          </w:tcPr>
          <w:p w:rsidR="00EF06A0" w:rsidRPr="00703BFE" w:rsidRDefault="00EF06A0" w:rsidP="005904C5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Leads may be creative.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EF06A0" w:rsidRPr="00703BFE" w:rsidRDefault="00EF06A0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677" w:type="dxa"/>
            <w:gridSpan w:val="4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right w:val="single" w:sz="12" w:space="0" w:color="1F497D" w:themeColor="text2"/>
            </w:tcBorders>
            <w:noWrap/>
            <w:vAlign w:val="center"/>
          </w:tcPr>
          <w:p w:rsidR="00EF06A0" w:rsidRPr="00F04ECA" w:rsidRDefault="00F04ECA" w:rsidP="00F04ECA">
            <w:pPr>
              <w:spacing w:before="20" w:after="20"/>
              <w:rPr>
                <w:rFonts w:ascii="Arial" w:hAnsi="Arial" w:cs="Arial"/>
                <w:b/>
                <w:sz w:val="16"/>
                <w:szCs w:val="16"/>
                <w:lang w:val="en-US" w:eastAsia="en-US"/>
              </w:rPr>
            </w:pPr>
            <w:r w:rsidRPr="00F04ECA"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  <w:t xml:space="preserve">Stefan Thorpe </w:t>
            </w:r>
            <w:proofErr w:type="spellStart"/>
            <w:r w:rsidRPr="00F04EC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>BBO</w:t>
            </w:r>
            <w:proofErr w:type="spellEnd"/>
            <w:r w:rsidRPr="00F04EC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 xml:space="preserve">: </w:t>
            </w:r>
            <w:proofErr w:type="spellStart"/>
            <w:r w:rsidRPr="00F04EC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>Steffff</w:t>
            </w:r>
            <w:proofErr w:type="spellEnd"/>
          </w:p>
        </w:tc>
        <w:tc>
          <w:tcPr>
            <w:tcW w:w="1392" w:type="dxa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:rsidR="00F04ECA" w:rsidRPr="00EF06A0" w:rsidRDefault="00F04ECA" w:rsidP="00F04ECA">
            <w:pPr>
              <w:pStyle w:val="Rubriek"/>
              <w:tabs>
                <w:tab w:val="right" w:pos="4644"/>
              </w:tabs>
              <w:spacing w:before="20" w:after="20" w:line="240" w:lineRule="auto"/>
              <w:rPr>
                <w:rFonts w:cs="Arial"/>
                <w:color w:val="808080" w:themeColor="background1" w:themeShade="80"/>
                <w:szCs w:val="16"/>
                <w:lang w:val="en-US"/>
              </w:rPr>
            </w:pPr>
            <w:r w:rsidRPr="00EF06A0">
              <w:rPr>
                <w:rFonts w:cs="Arial"/>
                <w:color w:val="808080" w:themeColor="background1" w:themeShade="80"/>
                <w:szCs w:val="16"/>
                <w:lang w:val="en-US"/>
              </w:rPr>
              <w:t>AUT 500201</w:t>
            </w:r>
          </w:p>
          <w:p w:rsidR="00EF06A0" w:rsidRPr="00133517" w:rsidRDefault="00F04ECA" w:rsidP="00F04ECA">
            <w:pPr>
              <w:pStyle w:val="Speler"/>
              <w:tabs>
                <w:tab w:val="right" w:pos="4644"/>
              </w:tabs>
              <w:spacing w:before="20" w:after="20" w:line="276" w:lineRule="auto"/>
              <w:ind w:left="0" w:firstLine="0"/>
              <w:rPr>
                <w:rFonts w:cs="Arial"/>
                <w:color w:val="FF0000"/>
                <w:szCs w:val="16"/>
                <w:lang w:val="en-US"/>
              </w:rPr>
            </w:pPr>
            <w:proofErr w:type="spellStart"/>
            <w:r w:rsidRPr="00EF06A0">
              <w:rPr>
                <w:rFonts w:cs="Arial"/>
                <w:color w:val="808080" w:themeColor="background1" w:themeShade="80"/>
                <w:szCs w:val="16"/>
                <w:lang w:val="en-US"/>
              </w:rPr>
              <w:t>GER</w:t>
            </w:r>
            <w:proofErr w:type="spellEnd"/>
            <w:r w:rsidRPr="00EF06A0">
              <w:rPr>
                <w:rFonts w:cs="Arial"/>
                <w:color w:val="808080" w:themeColor="background1" w:themeShade="80"/>
                <w:szCs w:val="16"/>
                <w:lang w:val="en-US"/>
              </w:rPr>
              <w:t xml:space="preserve"> 34290</w:t>
            </w:r>
          </w:p>
        </w:tc>
        <w:tc>
          <w:tcPr>
            <w:tcW w:w="1731" w:type="dxa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thickThinSmallGap" w:sz="24" w:space="0" w:color="1F497D" w:themeColor="text2"/>
            </w:tcBorders>
            <w:vAlign w:val="center"/>
          </w:tcPr>
          <w:p w:rsidR="00EF06A0" w:rsidRPr="00133517" w:rsidRDefault="00674434" w:rsidP="00F04ECA">
            <w:pPr>
              <w:pStyle w:val="Speler"/>
              <w:tabs>
                <w:tab w:val="right" w:pos="4644"/>
              </w:tabs>
              <w:spacing w:before="20" w:after="20" w:line="276" w:lineRule="auto"/>
              <w:ind w:left="0" w:firstLine="0"/>
              <w:rPr>
                <w:rFonts w:cs="Arial"/>
                <w:color w:val="000000" w:themeColor="text1"/>
                <w:szCs w:val="16"/>
                <w:lang w:val="en-US"/>
              </w:rPr>
            </w:pPr>
            <w:r w:rsidRPr="00EF06A0">
              <w:rPr>
                <w:rFonts w:cs="Arial"/>
                <w:color w:val="FF0000"/>
                <w:szCs w:val="16"/>
                <w:lang w:val="en-US"/>
              </w:rPr>
              <w:t>Sibrand v</w:t>
            </w:r>
            <w:r>
              <w:rPr>
                <w:rFonts w:cs="Arial"/>
                <w:color w:val="FF0000"/>
                <w:szCs w:val="16"/>
                <w:lang w:val="en-US"/>
              </w:rPr>
              <w:t xml:space="preserve">an </w:t>
            </w:r>
            <w:r w:rsidRPr="00EF06A0">
              <w:rPr>
                <w:rFonts w:cs="Arial"/>
                <w:color w:val="FF0000"/>
                <w:szCs w:val="16"/>
                <w:lang w:val="en-US"/>
              </w:rPr>
              <w:t>Oosten</w:t>
            </w:r>
            <w:r w:rsidR="00F04ECA">
              <w:rPr>
                <w:rFonts w:cs="Arial"/>
                <w:color w:val="FF0000"/>
                <w:szCs w:val="16"/>
                <w:lang w:val="en-US"/>
              </w:rPr>
              <w:t xml:space="preserve"> </w:t>
            </w:r>
            <w:proofErr w:type="spellStart"/>
            <w:r w:rsidR="00133517">
              <w:rPr>
                <w:rFonts w:cs="Arial"/>
                <w:color w:val="000000" w:themeColor="text1"/>
                <w:szCs w:val="16"/>
                <w:lang w:val="en-US"/>
              </w:rPr>
              <w:t>BBO</w:t>
            </w:r>
            <w:proofErr w:type="spellEnd"/>
            <w:r w:rsidR="00133517">
              <w:rPr>
                <w:rFonts w:cs="Arial"/>
                <w:color w:val="000000" w:themeColor="text1"/>
                <w:szCs w:val="16"/>
                <w:lang w:val="en-US"/>
              </w:rPr>
              <w:t>: Sibrand</w:t>
            </w:r>
          </w:p>
          <w:p w:rsidR="00EF06A0" w:rsidRPr="00703BFE" w:rsidRDefault="00EF06A0" w:rsidP="00F04ECA">
            <w:pPr>
              <w:pStyle w:val="Rubriek"/>
              <w:tabs>
                <w:tab w:val="right" w:pos="4644"/>
              </w:tabs>
              <w:spacing w:before="20" w:after="20" w:line="276" w:lineRule="auto"/>
              <w:rPr>
                <w:rFonts w:cs="Arial"/>
                <w:sz w:val="18"/>
                <w:szCs w:val="18"/>
                <w:lang w:val="en-US"/>
              </w:rPr>
            </w:pPr>
          </w:p>
        </w:tc>
      </w:tr>
      <w:tr w:rsidR="00EF06A0" w:rsidRPr="00703BFE" w:rsidTr="00674434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EF06A0" w:rsidRPr="00703BFE" w:rsidRDefault="00EF06A0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EF06A0" w:rsidRPr="00703BFE" w:rsidRDefault="00EF06A0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9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  <w:vAlign w:val="center"/>
          </w:tcPr>
          <w:p w:rsidR="00EF06A0" w:rsidRPr="00703BFE" w:rsidRDefault="00EF06A0" w:rsidP="005904C5">
            <w:pPr>
              <w:pStyle w:val="Sectie"/>
              <w:rPr>
                <w:rFonts w:cs="Arial"/>
                <w:noProof w:val="0"/>
                <w:color w:val="1F497D" w:themeColor="text2"/>
                <w:szCs w:val="18"/>
                <w:u w:val="single"/>
                <w:lang w:val="en-US"/>
              </w:rPr>
            </w:pPr>
          </w:p>
          <w:p w:rsidR="00EF06A0" w:rsidRPr="00703BFE" w:rsidRDefault="00EF06A0" w:rsidP="005904C5">
            <w:pPr>
              <w:pStyle w:val="Sectie"/>
              <w:rPr>
                <w:rFonts w:cs="Arial"/>
                <w:color w:val="0070C0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>Leads by card</w:t>
            </w:r>
          </w:p>
          <w:p w:rsidR="00EF06A0" w:rsidRPr="00703BFE" w:rsidRDefault="00EF06A0" w:rsidP="005904C5">
            <w:pPr>
              <w:rPr>
                <w:rFonts w:ascii="Arial" w:eastAsiaTheme="minorHAnsi" w:hAnsi="Arial" w:cs="Arial"/>
                <w:b/>
                <w:noProof/>
                <w:color w:val="004C92"/>
                <w:sz w:val="18"/>
                <w:szCs w:val="18"/>
                <w:lang w:val="en-US" w:eastAsia="en-US"/>
              </w:rPr>
            </w:pPr>
          </w:p>
          <w:p w:rsidR="00EF06A0" w:rsidRPr="00703BFE" w:rsidRDefault="00EF06A0" w:rsidP="005904C5">
            <w:pPr>
              <w:rPr>
                <w:rFonts w:ascii="Arial" w:eastAsiaTheme="minorHAnsi" w:hAnsi="Arial" w:cs="Arial"/>
                <w:b/>
                <w:noProof/>
                <w:color w:val="004C92"/>
                <w:sz w:val="18"/>
                <w:szCs w:val="18"/>
                <w:lang w:val="en-US" w:eastAsia="en-US"/>
              </w:rPr>
            </w:pPr>
          </w:p>
          <w:p w:rsidR="00EF06A0" w:rsidRDefault="00EF06A0">
            <w:pPr>
              <w:rPr>
                <w:rFonts w:ascii="Arial" w:eastAsiaTheme="minorHAnsi" w:hAnsi="Arial" w:cs="Arial"/>
                <w:b/>
                <w:noProof/>
                <w:color w:val="004C92"/>
                <w:sz w:val="18"/>
                <w:szCs w:val="18"/>
                <w:lang w:val="en-US" w:eastAsia="en-US"/>
              </w:rPr>
            </w:pPr>
          </w:p>
          <w:p w:rsidR="00EF06A0" w:rsidRPr="00703BFE" w:rsidRDefault="00EF06A0" w:rsidP="005904C5">
            <w:pPr>
              <w:pStyle w:val="Sectie"/>
              <w:rPr>
                <w:rFonts w:cs="Arial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EF06A0" w:rsidRPr="00703BFE" w:rsidRDefault="00EF06A0" w:rsidP="00696084">
            <w:pPr>
              <w:pStyle w:val="Sectie"/>
              <w:rPr>
                <w:rFonts w:cs="Arial"/>
                <w:szCs w:val="18"/>
                <w:lang w:val="en-US"/>
              </w:rPr>
            </w:pPr>
          </w:p>
        </w:tc>
        <w:tc>
          <w:tcPr>
            <w:tcW w:w="1677" w:type="dxa"/>
            <w:gridSpan w:val="4"/>
            <w:vMerge/>
            <w:tcBorders>
              <w:left w:val="thinThickSmallGap" w:sz="24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EF06A0" w:rsidRPr="00703BFE" w:rsidRDefault="00EF06A0" w:rsidP="00CD4353">
            <w:pPr>
              <w:pStyle w:val="Speler"/>
              <w:tabs>
                <w:tab w:val="right" w:pos="4644"/>
              </w:tabs>
              <w:jc w:val="center"/>
              <w:rPr>
                <w:rFonts w:cs="Arial"/>
                <w:color w:val="A6A6A6" w:themeColor="background1" w:themeShade="A6"/>
                <w:sz w:val="18"/>
                <w:szCs w:val="18"/>
                <w:lang w:val="en-US"/>
              </w:rPr>
            </w:pPr>
          </w:p>
        </w:tc>
        <w:tc>
          <w:tcPr>
            <w:tcW w:w="1392" w:type="dxa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EF06A0" w:rsidRPr="00703BFE" w:rsidRDefault="00EF06A0" w:rsidP="00CD4353">
            <w:pPr>
              <w:pStyle w:val="Speler"/>
              <w:tabs>
                <w:tab w:val="right" w:pos="4644"/>
              </w:tabs>
              <w:jc w:val="center"/>
              <w:rPr>
                <w:rFonts w:cs="Arial"/>
                <w:color w:val="A6A6A6" w:themeColor="background1" w:themeShade="A6"/>
                <w:sz w:val="18"/>
                <w:szCs w:val="18"/>
                <w:lang w:val="en-US"/>
              </w:rPr>
            </w:pPr>
          </w:p>
        </w:tc>
        <w:tc>
          <w:tcPr>
            <w:tcW w:w="1731" w:type="dxa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</w:tcPr>
          <w:p w:rsidR="00EF06A0" w:rsidRPr="00703BFE" w:rsidRDefault="00EF06A0" w:rsidP="00CD4353">
            <w:pPr>
              <w:pStyle w:val="Speler"/>
              <w:tabs>
                <w:tab w:val="right" w:pos="4644"/>
              </w:tabs>
              <w:jc w:val="center"/>
              <w:rPr>
                <w:rFonts w:cs="Arial"/>
                <w:color w:val="A6A6A6" w:themeColor="background1" w:themeShade="A6"/>
                <w:sz w:val="18"/>
                <w:szCs w:val="18"/>
                <w:lang w:val="en-US"/>
              </w:rPr>
            </w:pPr>
          </w:p>
        </w:tc>
      </w:tr>
      <w:tr w:rsidR="00733927" w:rsidRPr="00166351" w:rsidTr="00435934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733927" w:rsidRPr="00703BFE" w:rsidRDefault="00733927" w:rsidP="00BD6857">
            <w:pPr>
              <w:tabs>
                <w:tab w:val="right" w:pos="4638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733927" w:rsidRPr="00703BFE" w:rsidRDefault="00733927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9"/>
            <w:vMerge/>
            <w:tcBorders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noWrap/>
            <w:vAlign w:val="center"/>
          </w:tcPr>
          <w:p w:rsidR="00733927" w:rsidRPr="00703BFE" w:rsidRDefault="00733927" w:rsidP="005904C5">
            <w:pPr>
              <w:pStyle w:val="Sectie"/>
              <w:rPr>
                <w:rFonts w:cs="Arial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733927" w:rsidRPr="00703BFE" w:rsidRDefault="00733927" w:rsidP="00696084">
            <w:pPr>
              <w:pStyle w:val="Sectie"/>
              <w:rPr>
                <w:rFonts w:cs="Arial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733927" w:rsidRPr="00703BFE" w:rsidRDefault="00733927" w:rsidP="008D76BC">
            <w:pPr>
              <w:pStyle w:val="Sectie"/>
              <w:tabs>
                <w:tab w:val="right" w:pos="4644"/>
              </w:tabs>
              <w:spacing w:before="40" w:line="276" w:lineRule="auto"/>
              <w:rPr>
                <w:rFonts w:cs="Arial"/>
                <w:noProof w:val="0"/>
                <w:color w:val="00B050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>General approach</w:t>
            </w:r>
            <w:r w:rsidRPr="00703BFE">
              <w:rPr>
                <w:rFonts w:cs="Arial"/>
                <w:b w:val="0"/>
                <w:noProof w:val="0"/>
                <w:color w:val="0070C0"/>
                <w:szCs w:val="18"/>
                <w:lang w:val="en-US"/>
              </w:rPr>
              <w:t xml:space="preserve"> </w:t>
            </w:r>
            <w:r w:rsidRPr="00703BFE">
              <w:rPr>
                <w:rFonts w:cs="Arial"/>
                <w:noProof w:val="0"/>
                <w:color w:val="00B050"/>
                <w:szCs w:val="18"/>
                <w:lang w:val="en-US"/>
              </w:rPr>
              <w:t>Green</w:t>
            </w:r>
          </w:p>
          <w:p w:rsidR="00733927" w:rsidRPr="006A1B6C" w:rsidRDefault="00733927" w:rsidP="000E52C8">
            <w:pPr>
              <w:tabs>
                <w:tab w:val="right" w:pos="3345"/>
              </w:tabs>
              <w:spacing w:before="60" w:after="8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Transfer-</w:t>
            </w:r>
            <w:proofErr w:type="spellStart"/>
            <w:r w:rsidRPr="00703BFE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walsh</w:t>
            </w:r>
            <w:proofErr w:type="spellEnd"/>
            <w:r w:rsidR="006A1B6C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, 2/1 GF.</w:t>
            </w:r>
            <w:r w:rsidR="00F04ECA" w:rsidRPr="00EF06A0">
              <w:rPr>
                <w:rFonts w:cs="Arial"/>
                <w:color w:val="FF0000"/>
                <w:sz w:val="16"/>
                <w:szCs w:val="16"/>
                <w:lang w:val="en-US"/>
              </w:rPr>
              <w:t xml:space="preserve"> </w:t>
            </w:r>
            <w:bookmarkStart w:id="0" w:name="_GoBack"/>
            <w:bookmarkEnd w:id="0"/>
          </w:p>
          <w:p w:rsidR="00733927" w:rsidRPr="00703BFE" w:rsidRDefault="00733927" w:rsidP="00435934">
            <w:pPr>
              <w:tabs>
                <w:tab w:val="right" w:pos="334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2+, 1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4+, 5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1NT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15-17, frequent up/downgrades.</w:t>
            </w:r>
          </w:p>
          <w:p w:rsidR="00733927" w:rsidRPr="00703BFE" w:rsidRDefault="00733927" w:rsidP="00435934">
            <w:pPr>
              <w:tabs>
                <w:tab w:val="right" w:pos="334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Usually sound 1</w:t>
            </w:r>
            <w:r w:rsidR="00BD4227"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BD4227"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openings and decent </w:t>
            </w:r>
            <w:proofErr w:type="spellStart"/>
            <w:r w:rsidRPr="00703BFE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Vul</w:t>
            </w:r>
            <w:proofErr w:type="spellEnd"/>
            <w:r w:rsidRPr="00703BFE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preempts.</w:t>
            </w:r>
          </w:p>
          <w:p w:rsidR="00733927" w:rsidRPr="00703BFE" w:rsidRDefault="00733927" w:rsidP="00435934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Any hand may be judged into a 1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, 1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1NT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or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opening depending on hcp, shape, suit quality, </w:t>
            </w:r>
          </w:p>
          <w:p w:rsidR="00733927" w:rsidRDefault="00733927" w:rsidP="00435934">
            <w:pPr>
              <w:tabs>
                <w:tab w:val="right" w:pos="4644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position of honors, and state of the match.</w:t>
            </w:r>
            <w:r w:rsidRPr="00703BF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 xml:space="preserve"> </w:t>
            </w:r>
          </w:p>
          <w:p w:rsidR="00EC7776" w:rsidRPr="00703BFE" w:rsidRDefault="00EC7776" w:rsidP="00435934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Very aggressive NV interventions.</w:t>
            </w:r>
          </w:p>
        </w:tc>
      </w:tr>
      <w:tr w:rsidR="00003E2D" w:rsidRPr="00703BFE" w:rsidTr="005904C5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003E2D" w:rsidRPr="00703BFE" w:rsidRDefault="00003E2D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top w:val="single" w:sz="12" w:space="0" w:color="1F497D" w:themeColor="text2"/>
              <w:left w:val="thinThickSmallGap" w:sz="24" w:space="0" w:color="1F497D" w:themeColor="text2"/>
            </w:tcBorders>
            <w:noWrap/>
            <w:vAlign w:val="center"/>
          </w:tcPr>
          <w:p w:rsidR="00003E2D" w:rsidRPr="00703BFE" w:rsidRDefault="00003E2D" w:rsidP="005904C5">
            <w:pPr>
              <w:pStyle w:val="Sectie"/>
              <w:rPr>
                <w:rFonts w:cs="Arial"/>
                <w:szCs w:val="18"/>
                <w:u w:val="single"/>
                <w:lang w:val="en-US"/>
              </w:rPr>
            </w:pPr>
            <w:r w:rsidRPr="00703BFE">
              <w:rPr>
                <w:rFonts w:cs="Arial"/>
                <w:noProof w:val="0"/>
                <w:color w:val="808080" w:themeColor="background1" w:themeShade="80"/>
                <w:szCs w:val="18"/>
                <w:lang w:val="en-US"/>
              </w:rPr>
              <w:t>Lead</w:t>
            </w:r>
          </w:p>
        </w:tc>
        <w:tc>
          <w:tcPr>
            <w:tcW w:w="1984" w:type="dxa"/>
            <w:gridSpan w:val="4"/>
            <w:tcBorders>
              <w:top w:val="single" w:sz="12" w:space="0" w:color="1F497D" w:themeColor="text2"/>
            </w:tcBorders>
            <w:vAlign w:val="center"/>
          </w:tcPr>
          <w:p w:rsidR="00003E2D" w:rsidRPr="00703BFE" w:rsidRDefault="00003E2D" w:rsidP="005904C5">
            <w:pPr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u w:val="single"/>
                <w:lang w:val="en-US"/>
              </w:rPr>
            </w:pPr>
            <w:r w:rsidRPr="00703BFE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VS. Suit</w:t>
            </w:r>
          </w:p>
        </w:tc>
        <w:tc>
          <w:tcPr>
            <w:tcW w:w="1955" w:type="dxa"/>
            <w:gridSpan w:val="2"/>
            <w:tcBorders>
              <w:top w:val="single" w:sz="12" w:space="0" w:color="1F497D" w:themeColor="text2"/>
              <w:right w:val="thickThinSmallGap" w:sz="24" w:space="0" w:color="1F497D" w:themeColor="text2"/>
            </w:tcBorders>
            <w:vAlign w:val="center"/>
          </w:tcPr>
          <w:p w:rsidR="00003E2D" w:rsidRPr="00703BFE" w:rsidRDefault="00003E2D" w:rsidP="005904C5">
            <w:pPr>
              <w:pStyle w:val="Sectie"/>
              <w:rPr>
                <w:rFonts w:cs="Arial"/>
                <w:color w:val="808080" w:themeColor="background1" w:themeShade="80"/>
                <w:szCs w:val="18"/>
                <w:u w:val="single"/>
                <w:lang w:val="en-US"/>
              </w:rPr>
            </w:pPr>
            <w:r w:rsidRPr="00703BFE">
              <w:rPr>
                <w:rFonts w:cs="Arial"/>
                <w:noProof w:val="0"/>
                <w:color w:val="808080" w:themeColor="background1" w:themeShade="80"/>
                <w:szCs w:val="18"/>
                <w:lang w:val="en-US"/>
              </w:rPr>
              <w:t>VS. NT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003E2D" w:rsidRPr="00703BFE" w:rsidRDefault="00003E2D" w:rsidP="00B11EFB">
            <w:pPr>
              <w:tabs>
                <w:tab w:val="right" w:pos="4644"/>
              </w:tabs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</w:p>
        </w:tc>
      </w:tr>
      <w:tr w:rsidR="00811D44" w:rsidRPr="00703BFE" w:rsidTr="00811D44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noWrap/>
          </w:tcPr>
          <w:p w:rsidR="00811D44" w:rsidRPr="00703BFE" w:rsidRDefault="00811D44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811D44" w:rsidRPr="00703BFE" w:rsidRDefault="00811D44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left w:val="thinThickSmallGap" w:sz="24" w:space="0" w:color="1F497D" w:themeColor="text2"/>
            </w:tcBorders>
            <w:noWrap/>
            <w:vAlign w:val="center"/>
          </w:tcPr>
          <w:p w:rsidR="00811D44" w:rsidRPr="00703BFE" w:rsidRDefault="00811D44" w:rsidP="005904C5">
            <w:pPr>
              <w:pStyle w:val="Sectie"/>
              <w:rPr>
                <w:rFonts w:cs="Arial"/>
                <w:noProof w:val="0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color w:val="808080" w:themeColor="background1" w:themeShade="80"/>
                <w:szCs w:val="18"/>
                <w:lang w:val="en-US"/>
              </w:rPr>
              <w:t>A</w:t>
            </w:r>
          </w:p>
        </w:tc>
        <w:tc>
          <w:tcPr>
            <w:tcW w:w="1013" w:type="dxa"/>
            <w:gridSpan w:val="3"/>
            <w:vAlign w:val="center"/>
          </w:tcPr>
          <w:p w:rsidR="00811D44" w:rsidRPr="00703BFE" w:rsidRDefault="00811D44" w:rsidP="005904C5">
            <w:pPr>
              <w:pStyle w:val="Sectie"/>
              <w:rPr>
                <w:rFonts w:cs="Arial"/>
                <w:b w:val="0"/>
                <w:noProof w:val="0"/>
                <w:color w:val="000000" w:themeColor="text1"/>
                <w:szCs w:val="18"/>
                <w:lang w:val="en-US"/>
              </w:rPr>
            </w:pPr>
            <w:r w:rsidRPr="00703BFE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-&gt;Attitude</w:t>
            </w:r>
          </w:p>
        </w:tc>
        <w:tc>
          <w:tcPr>
            <w:tcW w:w="971" w:type="dxa"/>
            <w:vMerge w:val="restart"/>
            <w:vAlign w:val="center"/>
          </w:tcPr>
          <w:p w:rsidR="00166351" w:rsidRPr="002C1303" w:rsidRDefault="00166351" w:rsidP="00166351">
            <w:pPr>
              <w:pStyle w:val="Sectie"/>
              <w:spacing w:line="240" w:lineRule="auto"/>
              <w:jc w:val="center"/>
              <w:rPr>
                <w:rFonts w:cs="Arial"/>
                <w:b w:val="0"/>
                <w:noProof w:val="0"/>
                <w:color w:val="000000" w:themeColor="text1"/>
                <w:sz w:val="15"/>
                <w:szCs w:val="15"/>
                <w:lang w:val="en-US"/>
              </w:rPr>
            </w:pPr>
            <w:r w:rsidRPr="002C1303">
              <w:rPr>
                <w:rFonts w:cs="Arial"/>
                <w:b w:val="0"/>
                <w:noProof w:val="0"/>
                <w:color w:val="000000" w:themeColor="text1"/>
                <w:sz w:val="15"/>
                <w:szCs w:val="15"/>
                <w:lang w:val="en-US"/>
              </w:rPr>
              <w:t>only</w:t>
            </w:r>
            <w:r w:rsidR="00811D44" w:rsidRPr="002C1303">
              <w:rPr>
                <w:rFonts w:cs="Arial"/>
                <w:b w:val="0"/>
                <w:noProof w:val="0"/>
                <w:color w:val="000000" w:themeColor="text1"/>
                <w:sz w:val="15"/>
                <w:szCs w:val="15"/>
                <w:lang w:val="en-US"/>
              </w:rPr>
              <w:t xml:space="preserve"> game</w:t>
            </w:r>
            <w:r w:rsidR="00294FA8" w:rsidRPr="002C1303">
              <w:rPr>
                <w:rFonts w:cs="Arial"/>
                <w:b w:val="0"/>
                <w:noProof w:val="0"/>
                <w:color w:val="000000" w:themeColor="text1"/>
                <w:sz w:val="15"/>
                <w:szCs w:val="15"/>
                <w:lang w:val="en-US"/>
              </w:rPr>
              <w:t xml:space="preserve">/ </w:t>
            </w:r>
          </w:p>
          <w:p w:rsidR="00811D44" w:rsidRPr="00166351" w:rsidRDefault="00166351" w:rsidP="00166351">
            <w:pPr>
              <w:pStyle w:val="Sectie"/>
              <w:spacing w:line="240" w:lineRule="auto"/>
              <w:jc w:val="center"/>
              <w:rPr>
                <w:rFonts w:cs="Arial"/>
                <w:b w:val="0"/>
                <w:noProof w:val="0"/>
                <w:color w:val="000000" w:themeColor="text1"/>
                <w:sz w:val="13"/>
                <w:szCs w:val="13"/>
                <w:lang w:val="en-US"/>
              </w:rPr>
            </w:pPr>
            <w:r w:rsidRPr="002C1303">
              <w:rPr>
                <w:rFonts w:cs="Arial"/>
                <w:b w:val="0"/>
                <w:noProof w:val="0"/>
                <w:color w:val="000000" w:themeColor="text1"/>
                <w:sz w:val="15"/>
                <w:szCs w:val="15"/>
                <w:lang w:val="en-US"/>
              </w:rPr>
              <w:t xml:space="preserve">doubled </w:t>
            </w:r>
            <w:proofErr w:type="spellStart"/>
            <w:r w:rsidRPr="002C1303">
              <w:rPr>
                <w:rFonts w:cs="Arial"/>
                <w:b w:val="0"/>
                <w:noProof w:val="0"/>
                <w:color w:val="000000" w:themeColor="text1"/>
                <w:sz w:val="15"/>
                <w:szCs w:val="15"/>
                <w:lang w:val="en-US"/>
              </w:rPr>
              <w:t>partscores</w:t>
            </w:r>
            <w:proofErr w:type="spellEnd"/>
          </w:p>
        </w:tc>
        <w:tc>
          <w:tcPr>
            <w:tcW w:w="1955" w:type="dxa"/>
            <w:gridSpan w:val="2"/>
            <w:tcBorders>
              <w:right w:val="thickThinSmallGap" w:sz="24" w:space="0" w:color="1F497D" w:themeColor="text2"/>
            </w:tcBorders>
            <w:vAlign w:val="center"/>
          </w:tcPr>
          <w:p w:rsidR="00811D44" w:rsidRPr="00703BFE" w:rsidRDefault="00811D44" w:rsidP="005904C5">
            <w:pPr>
              <w:pStyle w:val="Sectie"/>
              <w:rPr>
                <w:rFonts w:cs="Arial"/>
                <w:b w:val="0"/>
                <w:noProof w:val="0"/>
                <w:color w:val="000000" w:themeColor="text1"/>
                <w:szCs w:val="18"/>
                <w:lang w:val="en-US"/>
              </w:rPr>
            </w:pPr>
            <w:r w:rsidRPr="00703BFE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AK(+), Ax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811D44" w:rsidRPr="00703BFE" w:rsidRDefault="00811D44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811D44" w:rsidRPr="00703BFE" w:rsidRDefault="00811D44" w:rsidP="00B11EFB">
            <w:pPr>
              <w:tabs>
                <w:tab w:val="right" w:pos="4644"/>
              </w:tabs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11D44" w:rsidRPr="00703BFE" w:rsidTr="00811D44">
        <w:trPr>
          <w:trHeight w:hRule="exact" w:val="255"/>
        </w:trPr>
        <w:tc>
          <w:tcPr>
            <w:tcW w:w="1826" w:type="dxa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right w:val="nil"/>
            </w:tcBorders>
            <w:noWrap/>
          </w:tcPr>
          <w:p w:rsidR="00811D44" w:rsidRPr="00703BFE" w:rsidRDefault="00811D44" w:rsidP="00C17A0B">
            <w:pPr>
              <w:tabs>
                <w:tab w:val="left" w:pos="1524"/>
              </w:tabs>
              <w:spacing w:before="60" w:after="60"/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  <w:lang w:val="en-US"/>
              </w:rPr>
              <w:t>1NT</w:t>
            </w:r>
            <w:proofErr w:type="spellEnd"/>
            <w:r w:rsidRPr="00703BFE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  <w:lang w:val="en-US"/>
              </w:rPr>
              <w:t>-Overcall</w:t>
            </w:r>
          </w:p>
          <w:p w:rsidR="00811D44" w:rsidRPr="00703BFE" w:rsidRDefault="00811D44" w:rsidP="00C17A0B">
            <w:pPr>
              <w:tabs>
                <w:tab w:val="left" w:pos="1524"/>
              </w:tabs>
              <w:spacing w:after="60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 xml:space="preserve">Responses:           </w:t>
            </w:r>
          </w:p>
          <w:p w:rsidR="00811D44" w:rsidRPr="00703BFE" w:rsidRDefault="00811D44" w:rsidP="00C17A0B">
            <w:pPr>
              <w:tabs>
                <w:tab w:val="right" w:pos="4638"/>
              </w:tabs>
              <w:spacing w:after="60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 xml:space="preserve">Sandwich:             </w:t>
            </w:r>
          </w:p>
          <w:p w:rsidR="00811D44" w:rsidRPr="00703BFE" w:rsidRDefault="00811D44" w:rsidP="00C17A0B">
            <w:pPr>
              <w:tabs>
                <w:tab w:val="right" w:pos="4638"/>
              </w:tabs>
              <w:spacing w:after="6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Balancing:</w:t>
            </w:r>
            <w:r w:rsidRPr="00703BFE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n-US"/>
              </w:rPr>
              <w:t xml:space="preserve">              </w:t>
            </w:r>
          </w:p>
          <w:p w:rsidR="00811D44" w:rsidRPr="00703BFE" w:rsidRDefault="00811D44" w:rsidP="00C17A0B">
            <w:pPr>
              <w:tabs>
                <w:tab w:val="right" w:pos="4638"/>
              </w:tabs>
              <w:spacing w:after="6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Responses:</w:t>
            </w:r>
          </w:p>
        </w:tc>
        <w:tc>
          <w:tcPr>
            <w:tcW w:w="2890" w:type="dxa"/>
            <w:gridSpan w:val="2"/>
            <w:vMerge w:val="restart"/>
            <w:tcBorders>
              <w:top w:val="single" w:sz="12" w:space="0" w:color="1F497D" w:themeColor="text2"/>
              <w:left w:val="nil"/>
              <w:right w:val="thickThinSmallGap" w:sz="24" w:space="0" w:color="1F497D" w:themeColor="text2"/>
            </w:tcBorders>
          </w:tcPr>
          <w:p w:rsidR="00811D44" w:rsidRPr="00703BFE" w:rsidRDefault="00811D44" w:rsidP="00857260">
            <w:pPr>
              <w:tabs>
                <w:tab w:val="left" w:pos="1524"/>
              </w:tabs>
              <w:spacing w:before="80" w:after="60"/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(15)16-18</w:t>
            </w:r>
          </w:p>
          <w:p w:rsidR="00811D44" w:rsidRPr="00703BFE" w:rsidRDefault="00811D44" w:rsidP="00C17A0B">
            <w:pPr>
              <w:tabs>
                <w:tab w:val="right" w:pos="4638"/>
              </w:tabs>
              <w:spacing w:after="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System on</w:t>
            </w:r>
          </w:p>
          <w:p w:rsidR="00811D44" w:rsidRPr="00703BFE" w:rsidRDefault="00741BB3" w:rsidP="00C17A0B">
            <w:pPr>
              <w:tabs>
                <w:tab w:val="right" w:pos="4638"/>
              </w:tabs>
              <w:spacing w:after="6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Natural</w:t>
            </w:r>
          </w:p>
          <w:p w:rsidR="00811D44" w:rsidRPr="00703BFE" w:rsidRDefault="00811D44" w:rsidP="00C17A0B">
            <w:pPr>
              <w:tabs>
                <w:tab w:val="right" w:pos="4638"/>
              </w:tabs>
              <w:spacing w:after="6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1NT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11-15;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19-2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</w:t>
            </w:r>
          </w:p>
          <w:p w:rsidR="00811D44" w:rsidRPr="00703BFE" w:rsidRDefault="00811D44" w:rsidP="00C17A0B">
            <w:pPr>
              <w:tabs>
                <w:tab w:val="right" w:pos="4638"/>
              </w:tabs>
              <w:spacing w:after="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System on</w:t>
            </w:r>
          </w:p>
          <w:p w:rsidR="00811D44" w:rsidRPr="00703BFE" w:rsidRDefault="00811D44" w:rsidP="0012104E">
            <w:pPr>
              <w:tabs>
                <w:tab w:val="right" w:pos="4638"/>
              </w:tabs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811D44" w:rsidRPr="00703BFE" w:rsidRDefault="00811D44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left w:val="thinThickSmallGap" w:sz="24" w:space="0" w:color="1F497D" w:themeColor="text2"/>
            </w:tcBorders>
            <w:noWrap/>
            <w:vAlign w:val="center"/>
          </w:tcPr>
          <w:p w:rsidR="00811D44" w:rsidRPr="00703BFE" w:rsidRDefault="00811D44" w:rsidP="005904C5">
            <w:pPr>
              <w:pStyle w:val="Rubriek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K</w:t>
            </w:r>
          </w:p>
        </w:tc>
        <w:tc>
          <w:tcPr>
            <w:tcW w:w="1013" w:type="dxa"/>
            <w:gridSpan w:val="3"/>
            <w:vAlign w:val="center"/>
          </w:tcPr>
          <w:p w:rsidR="00811D44" w:rsidRPr="00703BFE" w:rsidRDefault="00811D44" w:rsidP="005904C5">
            <w:pPr>
              <w:pStyle w:val="Rubriek"/>
              <w:tabs>
                <w:tab w:val="right" w:pos="1814"/>
              </w:tabs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-&gt;Count</w:t>
            </w:r>
          </w:p>
        </w:tc>
        <w:tc>
          <w:tcPr>
            <w:tcW w:w="971" w:type="dxa"/>
            <w:vMerge/>
            <w:vAlign w:val="center"/>
          </w:tcPr>
          <w:p w:rsidR="00811D44" w:rsidRPr="00703BFE" w:rsidRDefault="00811D44" w:rsidP="00811D44">
            <w:pPr>
              <w:pStyle w:val="Rubriek"/>
              <w:tabs>
                <w:tab w:val="right" w:pos="1814"/>
              </w:tabs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955" w:type="dxa"/>
            <w:gridSpan w:val="2"/>
            <w:tcBorders>
              <w:right w:val="thickThinSmallGap" w:sz="24" w:space="0" w:color="1F497D" w:themeColor="text2"/>
            </w:tcBorders>
            <w:vAlign w:val="center"/>
          </w:tcPr>
          <w:p w:rsidR="00811D44" w:rsidRPr="00703BFE" w:rsidRDefault="00811D44" w:rsidP="005904C5">
            <w:pPr>
              <w:pStyle w:val="Rubriek"/>
              <w:tabs>
                <w:tab w:val="right" w:pos="1837"/>
              </w:tabs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KQ(+)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811D44" w:rsidRPr="00703BFE" w:rsidRDefault="00811D44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811D44" w:rsidRPr="00703BFE" w:rsidRDefault="00811D44" w:rsidP="00B11EFB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003E2D" w:rsidRPr="00703BFE" w:rsidTr="005904C5">
        <w:trPr>
          <w:trHeight w:hRule="exact" w:val="255"/>
        </w:trPr>
        <w:tc>
          <w:tcPr>
            <w:tcW w:w="1826" w:type="dxa"/>
            <w:vMerge/>
            <w:tcBorders>
              <w:left w:val="thinThickSmallGap" w:sz="24" w:space="0" w:color="1F497D" w:themeColor="text2"/>
              <w:right w:val="nil"/>
            </w:tcBorders>
            <w:noWrap/>
          </w:tcPr>
          <w:p w:rsidR="00003E2D" w:rsidRPr="00703BFE" w:rsidRDefault="00003E2D" w:rsidP="00FE2CC3">
            <w:pPr>
              <w:tabs>
                <w:tab w:val="right" w:pos="4638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right w:val="thickThinSmallGap" w:sz="24" w:space="0" w:color="1F497D" w:themeColor="text2"/>
            </w:tcBorders>
          </w:tcPr>
          <w:p w:rsidR="00003E2D" w:rsidRPr="00703BFE" w:rsidRDefault="00003E2D" w:rsidP="00FE2CC3">
            <w:pPr>
              <w:tabs>
                <w:tab w:val="right" w:pos="4638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left w:val="thinThickSmallGap" w:sz="24" w:space="0" w:color="1F497D" w:themeColor="text2"/>
            </w:tcBorders>
            <w:noWrap/>
            <w:vAlign w:val="center"/>
          </w:tcPr>
          <w:p w:rsidR="00003E2D" w:rsidRPr="00703BFE" w:rsidRDefault="00003E2D" w:rsidP="005904C5">
            <w:pPr>
              <w:pStyle w:val="Rubriek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Q</w:t>
            </w:r>
          </w:p>
        </w:tc>
        <w:tc>
          <w:tcPr>
            <w:tcW w:w="1984" w:type="dxa"/>
            <w:gridSpan w:val="4"/>
            <w:vAlign w:val="center"/>
          </w:tcPr>
          <w:p w:rsidR="00003E2D" w:rsidRPr="00703BFE" w:rsidRDefault="003C6F1C" w:rsidP="005904C5">
            <w:pPr>
              <w:tabs>
                <w:tab w:val="right" w:pos="1814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(A)</w:t>
            </w:r>
            <w:proofErr w:type="spellStart"/>
            <w:proofErr w:type="gramStart"/>
            <w:r>
              <w:rPr>
                <w:rFonts w:ascii="Arial" w:hAnsi="Arial" w:cs="Arial"/>
                <w:sz w:val="18"/>
                <w:szCs w:val="18"/>
                <w:lang w:val="en-US"/>
              </w:rPr>
              <w:t>QJ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en-US"/>
              </w:rPr>
              <w:t>+)</w:t>
            </w:r>
          </w:p>
        </w:tc>
        <w:tc>
          <w:tcPr>
            <w:tcW w:w="1955" w:type="dxa"/>
            <w:gridSpan w:val="2"/>
            <w:tcBorders>
              <w:right w:val="thickThinSmallGap" w:sz="24" w:space="0" w:color="1F497D" w:themeColor="text2"/>
            </w:tcBorders>
            <w:vAlign w:val="center"/>
          </w:tcPr>
          <w:p w:rsidR="00003E2D" w:rsidRPr="00703BFE" w:rsidRDefault="003C6F1C" w:rsidP="005904C5">
            <w:pPr>
              <w:tabs>
                <w:tab w:val="right" w:pos="1837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(A)</w:t>
            </w:r>
            <w:proofErr w:type="spellStart"/>
            <w:proofErr w:type="gramStart"/>
            <w:r w:rsidR="00003E2D" w:rsidRPr="00703BFE">
              <w:rPr>
                <w:rFonts w:ascii="Arial" w:hAnsi="Arial" w:cs="Arial"/>
                <w:sz w:val="18"/>
                <w:szCs w:val="18"/>
                <w:lang w:val="en-US"/>
              </w:rPr>
              <w:t>QJ</w:t>
            </w:r>
            <w:proofErr w:type="spellEnd"/>
            <w:r w:rsidR="00003E2D" w:rsidRPr="00703BFE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proofErr w:type="gramEnd"/>
            <w:r w:rsidR="00003E2D" w:rsidRPr="00703BFE">
              <w:rPr>
                <w:rFonts w:ascii="Arial" w:hAnsi="Arial" w:cs="Arial"/>
                <w:sz w:val="18"/>
                <w:szCs w:val="18"/>
                <w:lang w:val="en-US"/>
              </w:rPr>
              <w:t>+)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003E2D" w:rsidRPr="00703BFE" w:rsidRDefault="00003E2D" w:rsidP="00B11EFB">
            <w:pPr>
              <w:tabs>
                <w:tab w:val="right" w:pos="4644"/>
              </w:tabs>
              <w:rPr>
                <w:rFonts w:ascii="Arial" w:hAnsi="Arial" w:cs="Arial"/>
                <w:szCs w:val="18"/>
                <w:lang w:val="en-US"/>
              </w:rPr>
            </w:pPr>
          </w:p>
        </w:tc>
      </w:tr>
      <w:tr w:rsidR="00003E2D" w:rsidRPr="00703BFE" w:rsidTr="005904C5">
        <w:trPr>
          <w:trHeight w:hRule="exact" w:val="255"/>
        </w:trPr>
        <w:tc>
          <w:tcPr>
            <w:tcW w:w="1826" w:type="dxa"/>
            <w:vMerge/>
            <w:tcBorders>
              <w:left w:val="thinThickSmallGap" w:sz="24" w:space="0" w:color="1F497D" w:themeColor="text2"/>
              <w:right w:val="nil"/>
            </w:tcBorders>
            <w:noWrap/>
          </w:tcPr>
          <w:p w:rsidR="00003E2D" w:rsidRPr="00703BFE" w:rsidRDefault="00003E2D" w:rsidP="00FE2CC3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right w:val="thickThinSmallGap" w:sz="24" w:space="0" w:color="1F497D" w:themeColor="text2"/>
            </w:tcBorders>
          </w:tcPr>
          <w:p w:rsidR="00003E2D" w:rsidRPr="00703BFE" w:rsidRDefault="00003E2D" w:rsidP="00FE2CC3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6902AE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left w:val="thinThickSmallGap" w:sz="24" w:space="0" w:color="1F497D" w:themeColor="text2"/>
            </w:tcBorders>
            <w:noWrap/>
            <w:vAlign w:val="center"/>
          </w:tcPr>
          <w:p w:rsidR="00003E2D" w:rsidRPr="00703BFE" w:rsidRDefault="00003E2D" w:rsidP="005904C5">
            <w:pPr>
              <w:pStyle w:val="Rubriek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J</w:t>
            </w:r>
          </w:p>
        </w:tc>
        <w:tc>
          <w:tcPr>
            <w:tcW w:w="1984" w:type="dxa"/>
            <w:gridSpan w:val="4"/>
            <w:vAlign w:val="center"/>
          </w:tcPr>
          <w:p w:rsidR="00003E2D" w:rsidRPr="00703BFE" w:rsidRDefault="00003E2D" w:rsidP="005904C5">
            <w:pPr>
              <w:tabs>
                <w:tab w:val="right" w:pos="1814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(H)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J10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(+)</w:t>
            </w:r>
          </w:p>
        </w:tc>
        <w:tc>
          <w:tcPr>
            <w:tcW w:w="1955" w:type="dxa"/>
            <w:gridSpan w:val="2"/>
            <w:tcBorders>
              <w:right w:val="thickThinSmallGap" w:sz="24" w:space="0" w:color="1F497D" w:themeColor="text2"/>
            </w:tcBorders>
            <w:vAlign w:val="center"/>
          </w:tcPr>
          <w:p w:rsidR="00003E2D" w:rsidRPr="00703BFE" w:rsidRDefault="00003E2D" w:rsidP="005904C5">
            <w:pPr>
              <w:tabs>
                <w:tab w:val="right" w:pos="1837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(H)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J10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(+), </w:t>
            </w:r>
            <w:proofErr w:type="spellStart"/>
            <w:r w:rsidR="003C6F1C"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J</w:t>
            </w:r>
            <w:r w:rsidR="003C6F1C">
              <w:rPr>
                <w:rFonts w:ascii="Arial" w:hAnsi="Arial" w:cs="Arial"/>
                <w:sz w:val="18"/>
                <w:szCs w:val="18"/>
                <w:lang w:val="en-US"/>
              </w:rPr>
              <w:t>x</w:t>
            </w:r>
            <w:proofErr w:type="spellEnd"/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6902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</w:tcPr>
          <w:p w:rsidR="00003E2D" w:rsidRPr="00703BFE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03E2D" w:rsidRPr="00703BFE" w:rsidTr="005904C5">
        <w:trPr>
          <w:trHeight w:val="254"/>
        </w:trPr>
        <w:tc>
          <w:tcPr>
            <w:tcW w:w="1826" w:type="dxa"/>
            <w:vMerge/>
            <w:tcBorders>
              <w:left w:val="thinThickSmallGap" w:sz="24" w:space="0" w:color="1F497D" w:themeColor="text2"/>
              <w:right w:val="nil"/>
            </w:tcBorders>
            <w:noWrap/>
          </w:tcPr>
          <w:p w:rsidR="00003E2D" w:rsidRPr="00703BFE" w:rsidRDefault="00003E2D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right w:val="thickThinSmallGap" w:sz="24" w:space="0" w:color="1F497D" w:themeColor="text2"/>
            </w:tcBorders>
          </w:tcPr>
          <w:p w:rsidR="00003E2D" w:rsidRPr="00703BFE" w:rsidRDefault="00003E2D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left w:val="thinThickSmallGap" w:sz="24" w:space="0" w:color="1F497D" w:themeColor="text2"/>
              <w:bottom w:val="single" w:sz="4" w:space="0" w:color="auto"/>
            </w:tcBorders>
            <w:noWrap/>
            <w:vAlign w:val="center"/>
          </w:tcPr>
          <w:p w:rsidR="00003E2D" w:rsidRPr="00703BFE" w:rsidRDefault="00003E2D" w:rsidP="005904C5">
            <w:pPr>
              <w:pStyle w:val="Rubriek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10</w:t>
            </w:r>
          </w:p>
        </w:tc>
        <w:tc>
          <w:tcPr>
            <w:tcW w:w="1984" w:type="dxa"/>
            <w:gridSpan w:val="4"/>
            <w:tcBorders>
              <w:bottom w:val="single" w:sz="4" w:space="0" w:color="auto"/>
            </w:tcBorders>
            <w:vAlign w:val="center"/>
          </w:tcPr>
          <w:p w:rsidR="00003E2D" w:rsidRPr="00703BFE" w:rsidRDefault="00003E2D" w:rsidP="005904C5">
            <w:pPr>
              <w:tabs>
                <w:tab w:val="right" w:pos="1814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(H)109(+)</w:t>
            </w:r>
          </w:p>
        </w:tc>
        <w:tc>
          <w:tcPr>
            <w:tcW w:w="1955" w:type="dxa"/>
            <w:gridSpan w:val="2"/>
            <w:tcBorders>
              <w:bottom w:val="single" w:sz="4" w:space="0" w:color="auto"/>
              <w:right w:val="thickThinSmallGap" w:sz="24" w:space="0" w:color="1F497D" w:themeColor="text2"/>
            </w:tcBorders>
            <w:vAlign w:val="center"/>
          </w:tcPr>
          <w:p w:rsidR="00003E2D" w:rsidRPr="00703BFE" w:rsidRDefault="00003E2D" w:rsidP="005904C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(H)109(+), </w:t>
            </w:r>
            <w:proofErr w:type="spellStart"/>
            <w:r w:rsidR="003C6F1C"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  <w:r w:rsidR="003C6F1C">
              <w:rPr>
                <w:rFonts w:ascii="Arial" w:hAnsi="Arial" w:cs="Arial"/>
                <w:sz w:val="18"/>
                <w:szCs w:val="18"/>
                <w:lang w:val="en-US"/>
              </w:rPr>
              <w:t>x</w:t>
            </w:r>
            <w:proofErr w:type="spellEnd"/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</w:tcPr>
          <w:p w:rsidR="00003E2D" w:rsidRPr="00703BFE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003E2D" w:rsidRPr="00703BFE" w:rsidTr="005904C5">
        <w:trPr>
          <w:trHeight w:hRule="exact" w:val="255"/>
        </w:trPr>
        <w:tc>
          <w:tcPr>
            <w:tcW w:w="1826" w:type="dxa"/>
            <w:vMerge/>
            <w:tcBorders>
              <w:left w:val="thinThickSmallGap" w:sz="24" w:space="0" w:color="1F497D" w:themeColor="text2"/>
              <w:right w:val="nil"/>
            </w:tcBorders>
            <w:noWrap/>
          </w:tcPr>
          <w:p w:rsidR="00003E2D" w:rsidRPr="00703BFE" w:rsidRDefault="00003E2D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right w:val="thickThinSmallGap" w:sz="24" w:space="0" w:color="1F497D" w:themeColor="text2"/>
            </w:tcBorders>
          </w:tcPr>
          <w:p w:rsidR="00003E2D" w:rsidRPr="00703BFE" w:rsidRDefault="00003E2D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left w:val="thinThickSmallGap" w:sz="24" w:space="0" w:color="1F497D" w:themeColor="text2"/>
            </w:tcBorders>
            <w:noWrap/>
            <w:vAlign w:val="center"/>
          </w:tcPr>
          <w:p w:rsidR="00003E2D" w:rsidRPr="00703BFE" w:rsidRDefault="00003E2D" w:rsidP="005904C5">
            <w:pPr>
              <w:pStyle w:val="Rubriek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9</w:t>
            </w:r>
          </w:p>
        </w:tc>
        <w:tc>
          <w:tcPr>
            <w:tcW w:w="1984" w:type="dxa"/>
            <w:gridSpan w:val="4"/>
            <w:vAlign w:val="center"/>
          </w:tcPr>
          <w:p w:rsidR="00003E2D" w:rsidRPr="00703BFE" w:rsidRDefault="00003E2D" w:rsidP="005904C5">
            <w:pPr>
              <w:tabs>
                <w:tab w:val="right" w:pos="1814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(HH)9(</w:t>
            </w:r>
            <w:r w:rsidR="003C6F1C">
              <w:rPr>
                <w:rFonts w:ascii="Arial" w:hAnsi="Arial" w:cs="Arial"/>
                <w:sz w:val="18"/>
                <w:szCs w:val="18"/>
                <w:lang w:val="en-US"/>
              </w:rPr>
              <w:t>x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), 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9x</w:t>
            </w:r>
            <w:proofErr w:type="spellEnd"/>
          </w:p>
        </w:tc>
        <w:tc>
          <w:tcPr>
            <w:tcW w:w="1955" w:type="dxa"/>
            <w:gridSpan w:val="2"/>
            <w:tcBorders>
              <w:right w:val="thickThinSmallGap" w:sz="24" w:space="0" w:color="1F497D" w:themeColor="text2"/>
            </w:tcBorders>
            <w:vAlign w:val="center"/>
          </w:tcPr>
          <w:p w:rsidR="00003E2D" w:rsidRPr="00703BFE" w:rsidRDefault="00003E2D" w:rsidP="005904C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H9x</w:t>
            </w:r>
            <w:proofErr w:type="spellEnd"/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thinThickSmallGap" w:sz="24" w:space="0" w:color="1F497D" w:themeColor="text2"/>
              <w:bottom w:val="single" w:sz="4" w:space="0" w:color="000000" w:themeColor="text1"/>
              <w:right w:val="thickThinSmallGap" w:sz="24" w:space="0" w:color="1F497D" w:themeColor="text2"/>
            </w:tcBorders>
            <w:noWrap/>
          </w:tcPr>
          <w:p w:rsidR="00003E2D" w:rsidRPr="00703BFE" w:rsidRDefault="00003E2D" w:rsidP="00BD6857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4D04FB" w:rsidRPr="00703BFE" w:rsidTr="005904C5">
        <w:trPr>
          <w:trHeight w:hRule="exact" w:val="255"/>
        </w:trPr>
        <w:tc>
          <w:tcPr>
            <w:tcW w:w="1826" w:type="dxa"/>
            <w:vMerge/>
            <w:tcBorders>
              <w:left w:val="thinThickSmallGap" w:sz="24" w:space="0" w:color="1F497D" w:themeColor="text2"/>
              <w:bottom w:val="single" w:sz="12" w:space="0" w:color="1F497D" w:themeColor="text2"/>
              <w:right w:val="nil"/>
            </w:tcBorders>
            <w:noWrap/>
          </w:tcPr>
          <w:p w:rsidR="004D04FB" w:rsidRPr="00703BFE" w:rsidRDefault="004D04FB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890" w:type="dxa"/>
            <w:gridSpan w:val="2"/>
            <w:vMerge/>
            <w:tcBorders>
              <w:left w:val="nil"/>
              <w:bottom w:val="single" w:sz="12" w:space="0" w:color="1F497D" w:themeColor="text2"/>
              <w:right w:val="thickThinSmallGap" w:sz="24" w:space="0" w:color="1F497D" w:themeColor="text2"/>
            </w:tcBorders>
          </w:tcPr>
          <w:p w:rsidR="004D04FB" w:rsidRPr="00703BFE" w:rsidRDefault="004D04FB" w:rsidP="00BD6857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4D04FB" w:rsidRPr="00703BFE" w:rsidRDefault="004D04FB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left w:val="thinThickSmallGap" w:sz="24" w:space="0" w:color="1F497D" w:themeColor="text2"/>
            </w:tcBorders>
            <w:noWrap/>
            <w:vAlign w:val="center"/>
          </w:tcPr>
          <w:p w:rsidR="004D04FB" w:rsidRPr="00703BFE" w:rsidRDefault="004D04FB" w:rsidP="005904C5">
            <w:pPr>
              <w:pStyle w:val="Rubriek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High-X</w:t>
            </w:r>
          </w:p>
        </w:tc>
        <w:tc>
          <w:tcPr>
            <w:tcW w:w="1984" w:type="dxa"/>
            <w:gridSpan w:val="4"/>
            <w:vAlign w:val="center"/>
          </w:tcPr>
          <w:p w:rsidR="004D04FB" w:rsidRPr="00703BFE" w:rsidRDefault="004D04FB" w:rsidP="005904C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1/3/5</w:t>
            </w:r>
          </w:p>
        </w:tc>
        <w:tc>
          <w:tcPr>
            <w:tcW w:w="1955" w:type="dxa"/>
            <w:gridSpan w:val="2"/>
            <w:tcBorders>
              <w:right w:val="thickThinSmallGap" w:sz="24" w:space="0" w:color="1F497D" w:themeColor="text2"/>
            </w:tcBorders>
            <w:vAlign w:val="center"/>
          </w:tcPr>
          <w:p w:rsidR="004D04FB" w:rsidRPr="00703BFE" w:rsidRDefault="004D04FB" w:rsidP="005904C5">
            <w:pPr>
              <w:tabs>
                <w:tab w:val="right" w:pos="1837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xXx</w:t>
            </w:r>
            <w:proofErr w:type="spellEnd"/>
            <w:r w:rsidR="00E1032A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proofErr w:type="gramEnd"/>
            <w:r w:rsidR="00E1032A">
              <w:rPr>
                <w:rFonts w:ascii="Arial" w:hAnsi="Arial" w:cs="Arial"/>
                <w:sz w:val="18"/>
                <w:szCs w:val="18"/>
                <w:lang w:val="en-US"/>
              </w:rPr>
              <w:t>+)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, 2/4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4D04FB" w:rsidRPr="00703BFE" w:rsidRDefault="004D04FB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000000" w:themeColor="text1"/>
              <w:left w:val="thinThickSmallGap" w:sz="24" w:space="0" w:color="1F497D" w:themeColor="text2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4D04FB" w:rsidRPr="00703BFE" w:rsidRDefault="00717666" w:rsidP="004B54AE">
            <w:pPr>
              <w:tabs>
                <w:tab w:val="right" w:pos="4644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color w:val="0070C0"/>
                <w:sz w:val="18"/>
                <w:szCs w:val="18"/>
                <w:lang w:val="en-US"/>
              </w:rPr>
              <w:t>O</w:t>
            </w:r>
            <w:r w:rsidR="004D04FB" w:rsidRPr="00703BFE">
              <w:rPr>
                <w:rFonts w:ascii="Arial" w:hAnsi="Arial" w:cs="Arial"/>
                <w:b/>
                <w:color w:val="0070C0"/>
                <w:sz w:val="18"/>
                <w:szCs w:val="18"/>
                <w:lang w:val="en-US"/>
              </w:rPr>
              <w:t>pening</w:t>
            </w:r>
          </w:p>
        </w:tc>
        <w:tc>
          <w:tcPr>
            <w:tcW w:w="38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SmallGap" w:sz="24" w:space="0" w:color="1F497D" w:themeColor="text2"/>
            </w:tcBorders>
            <w:vAlign w:val="center"/>
          </w:tcPr>
          <w:p w:rsidR="004D04FB" w:rsidRPr="00703BFE" w:rsidRDefault="00717666" w:rsidP="004B54AE">
            <w:pPr>
              <w:tabs>
                <w:tab w:val="right" w:pos="4644"/>
              </w:tabs>
              <w:rPr>
                <w:rFonts w:ascii="Arial" w:hAnsi="Arial" w:cs="Arial"/>
                <w:b/>
                <w:color w:val="0070C0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color w:val="0070C0"/>
                <w:sz w:val="18"/>
                <w:szCs w:val="18"/>
                <w:lang w:val="en-US"/>
              </w:rPr>
              <w:t>Description</w:t>
            </w:r>
          </w:p>
        </w:tc>
      </w:tr>
      <w:tr w:rsidR="003B6E22" w:rsidRPr="00703BFE" w:rsidTr="005904C5">
        <w:trPr>
          <w:trHeight w:val="223"/>
        </w:trPr>
        <w:tc>
          <w:tcPr>
            <w:tcW w:w="4716" w:type="dxa"/>
            <w:gridSpan w:val="3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bottom w:val="single" w:sz="4" w:space="0" w:color="auto"/>
              <w:right w:val="thickThinSmallGap" w:sz="24" w:space="0" w:color="1F497D" w:themeColor="text2"/>
            </w:tcBorders>
            <w:noWrap/>
          </w:tcPr>
          <w:p w:rsidR="00BE2CA5" w:rsidRPr="00733927" w:rsidRDefault="00BE2CA5" w:rsidP="00B82435">
            <w:pPr>
              <w:pStyle w:val="Sectie"/>
              <w:tabs>
                <w:tab w:val="right" w:pos="4638"/>
              </w:tabs>
              <w:spacing w:before="40" w:after="40" w:line="240" w:lineRule="auto"/>
              <w:rPr>
                <w:rFonts w:cs="Arial"/>
                <w:color w:val="0070C0"/>
                <w:szCs w:val="18"/>
                <w:u w:val="single"/>
                <w:lang w:val="en-US"/>
              </w:rPr>
            </w:pPr>
            <w:r w:rsidRPr="00733927">
              <w:rPr>
                <w:rFonts w:cs="Arial"/>
                <w:color w:val="0070C0"/>
                <w:szCs w:val="18"/>
                <w:u w:val="single"/>
                <w:lang w:val="en-US"/>
              </w:rPr>
              <w:t>1NT opening/overcall gets doubled for Penalty</w:t>
            </w:r>
          </w:p>
          <w:p w:rsidR="00733927" w:rsidRPr="00733927" w:rsidRDefault="00733927" w:rsidP="00733927">
            <w:pPr>
              <w:pStyle w:val="Rubriek"/>
              <w:tabs>
                <w:tab w:val="right" w:pos="4638"/>
              </w:tabs>
              <w:spacing w:line="276" w:lineRule="auto"/>
              <w:rPr>
                <w:rFonts w:cs="Arial"/>
                <w:b w:val="0"/>
                <w:color w:val="auto"/>
                <w:sz w:val="18"/>
                <w:szCs w:val="18"/>
                <w:lang w:val="en-US"/>
              </w:rPr>
            </w:pPr>
            <w:r w:rsidRPr="00733927">
              <w:rPr>
                <w:rFonts w:cs="Arial"/>
                <w:b w:val="0"/>
                <w:color w:val="auto"/>
                <w:sz w:val="18"/>
                <w:szCs w:val="18"/>
                <w:lang w:val="en-US"/>
              </w:rPr>
              <w:t>Pass = +/-balanced; XX= business;</w:t>
            </w:r>
            <w:r>
              <w:rPr>
                <w:rFonts w:cs="Arial"/>
                <w:b w:val="0"/>
                <w:color w:val="auto"/>
                <w:sz w:val="18"/>
                <w:szCs w:val="18"/>
                <w:lang w:val="en-US"/>
              </w:rPr>
              <w:t xml:space="preserve"> 3lvl = preempt;</w:t>
            </w:r>
          </w:p>
          <w:p w:rsidR="00733927" w:rsidRPr="00733927" w:rsidRDefault="00733927" w:rsidP="00733927">
            <w:pPr>
              <w:rPr>
                <w:lang w:val="en-US" w:eastAsia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2lvl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= to play </w:t>
            </w:r>
            <w:r w:rsidRPr="003031B1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(frequent psyches)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;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2NT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= both m or M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3B6E22" w:rsidRPr="00703BFE" w:rsidRDefault="003B6E22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321" w:type="dxa"/>
            <w:gridSpan w:val="3"/>
            <w:tcBorders>
              <w:left w:val="thinThickSmallGap" w:sz="24" w:space="0" w:color="1F497D" w:themeColor="text2"/>
              <w:bottom w:val="single" w:sz="12" w:space="0" w:color="1F497D" w:themeColor="text2"/>
            </w:tcBorders>
            <w:noWrap/>
            <w:vAlign w:val="center"/>
          </w:tcPr>
          <w:p w:rsidR="003B6E22" w:rsidRPr="00703BFE" w:rsidRDefault="003B6E22" w:rsidP="005904C5">
            <w:pPr>
              <w:pStyle w:val="Rubriek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Low-X</w:t>
            </w:r>
          </w:p>
        </w:tc>
        <w:tc>
          <w:tcPr>
            <w:tcW w:w="1984" w:type="dxa"/>
            <w:gridSpan w:val="4"/>
            <w:tcBorders>
              <w:bottom w:val="single" w:sz="12" w:space="0" w:color="1F497D" w:themeColor="text2"/>
            </w:tcBorders>
            <w:vAlign w:val="center"/>
          </w:tcPr>
          <w:p w:rsidR="003B6E22" w:rsidRPr="00703BFE" w:rsidRDefault="003B6E22" w:rsidP="005904C5">
            <w:pPr>
              <w:tabs>
                <w:tab w:val="right" w:pos="1814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1/3/5</w:t>
            </w:r>
          </w:p>
        </w:tc>
        <w:tc>
          <w:tcPr>
            <w:tcW w:w="1955" w:type="dxa"/>
            <w:gridSpan w:val="2"/>
            <w:tcBorders>
              <w:bottom w:val="single" w:sz="12" w:space="0" w:color="1F497D" w:themeColor="text2"/>
              <w:right w:val="thickThinSmallGap" w:sz="24" w:space="0" w:color="1F497D" w:themeColor="text2"/>
            </w:tcBorders>
            <w:vAlign w:val="center"/>
          </w:tcPr>
          <w:p w:rsidR="003B6E22" w:rsidRPr="00703BFE" w:rsidRDefault="003B6E22" w:rsidP="005904C5">
            <w:pPr>
              <w:tabs>
                <w:tab w:val="right" w:pos="1837"/>
              </w:tabs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2/4</w:t>
            </w:r>
            <w:r w:rsidR="00507707" w:rsidRPr="00703BFE">
              <w:rPr>
                <w:rFonts w:ascii="Arial" w:hAnsi="Arial" w:cs="Arial"/>
                <w:sz w:val="18"/>
                <w:szCs w:val="18"/>
                <w:lang w:val="en-US"/>
              </w:rPr>
              <w:t>/6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3B6E22" w:rsidRPr="00703BFE" w:rsidRDefault="003B6E22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000000" w:themeColor="text1"/>
              <w:left w:val="thinThickSmallGap" w:sz="24" w:space="0" w:color="1F497D" w:themeColor="text2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3B6E22" w:rsidRPr="0087274D" w:rsidRDefault="003B6E22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7274D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87274D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</w:p>
        </w:tc>
        <w:tc>
          <w:tcPr>
            <w:tcW w:w="38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SmallGap" w:sz="24" w:space="0" w:color="1F497D" w:themeColor="text2"/>
            </w:tcBorders>
            <w:vAlign w:val="center"/>
          </w:tcPr>
          <w:p w:rsidR="003B6E22" w:rsidRPr="0087274D" w:rsidRDefault="003B6E22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7274D">
              <w:rPr>
                <w:rFonts w:ascii="Arial" w:hAnsi="Arial" w:cs="Arial"/>
                <w:sz w:val="18"/>
                <w:szCs w:val="18"/>
                <w:lang w:val="en-US"/>
              </w:rPr>
              <w:t>Strong</w:t>
            </w:r>
          </w:p>
        </w:tc>
      </w:tr>
      <w:tr w:rsidR="004D04FB" w:rsidRPr="00703BFE" w:rsidTr="00EC0C4B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4D04FB" w:rsidRPr="00703BFE" w:rsidRDefault="004D04FB" w:rsidP="00864A34">
            <w:pPr>
              <w:tabs>
                <w:tab w:val="right" w:pos="4638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4D04FB" w:rsidRPr="00703BFE" w:rsidRDefault="004D04FB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9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4D04FB" w:rsidRPr="00703BFE" w:rsidRDefault="004D04FB" w:rsidP="00E51132">
            <w:pPr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 w:eastAsia="en-US"/>
              </w:rPr>
            </w:pPr>
          </w:p>
          <w:p w:rsidR="004D04FB" w:rsidRPr="00703BFE" w:rsidRDefault="004D04FB" w:rsidP="00E51132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  <w:lang w:val="en-US" w:eastAsia="en-US"/>
              </w:rPr>
            </w:pPr>
            <w:r w:rsidRPr="00703BFE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  <w:lang w:val="en-US" w:eastAsia="en-US"/>
              </w:rPr>
              <w:t>Signals in order of priority</w:t>
            </w:r>
          </w:p>
          <w:p w:rsidR="004D04FB" w:rsidRPr="00703BFE" w:rsidRDefault="004D04FB">
            <w:pPr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 w:eastAsia="en-US"/>
              </w:rPr>
            </w:pPr>
          </w:p>
          <w:p w:rsidR="004D04FB" w:rsidRPr="00703BFE" w:rsidRDefault="004D04FB" w:rsidP="00E51132">
            <w:pPr>
              <w:rPr>
                <w:rFonts w:ascii="Arial" w:hAnsi="Arial" w:cs="Arial"/>
                <w:b/>
                <w:color w:val="1F497D" w:themeColor="text2"/>
                <w:sz w:val="18"/>
                <w:szCs w:val="18"/>
                <w:u w:val="single"/>
                <w:lang w:val="en-US" w:eastAsia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4D04FB" w:rsidRPr="00703BFE" w:rsidRDefault="004D04FB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000000" w:themeColor="text1"/>
              <w:left w:val="thinThickSmallGap" w:sz="24" w:space="0" w:color="1F497D" w:themeColor="text2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4D04FB" w:rsidRPr="0087274D" w:rsidRDefault="004D04FB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7274D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87274D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</w:p>
        </w:tc>
        <w:tc>
          <w:tcPr>
            <w:tcW w:w="38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SmallGap" w:sz="24" w:space="0" w:color="1F497D" w:themeColor="text2"/>
            </w:tcBorders>
            <w:vAlign w:val="center"/>
          </w:tcPr>
          <w:p w:rsidR="004D04FB" w:rsidRPr="0087274D" w:rsidRDefault="005D449D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7274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4-10, 5+</w:t>
            </w:r>
            <w:r w:rsidRPr="0087274D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D37655" w:rsidRPr="0087274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</w:tr>
      <w:tr w:rsidR="004D04FB" w:rsidRPr="00703BFE" w:rsidTr="00EC0C4B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4D04FB" w:rsidRPr="00703BFE" w:rsidRDefault="004D04FB" w:rsidP="00864A34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4D04FB" w:rsidRPr="00703BFE" w:rsidRDefault="004D04FB" w:rsidP="00BD685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9"/>
            <w:vMerge/>
            <w:tcBorders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noWrap/>
          </w:tcPr>
          <w:p w:rsidR="004D04FB" w:rsidRPr="00703BFE" w:rsidRDefault="004D04FB" w:rsidP="00E51132">
            <w:pPr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4D04FB" w:rsidRPr="00703BFE" w:rsidRDefault="004D04FB" w:rsidP="00BD685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000000" w:themeColor="text1"/>
              <w:left w:val="thinThickSmallGap" w:sz="24" w:space="0" w:color="1F497D" w:themeColor="text2"/>
              <w:bottom w:val="single" w:sz="12" w:space="0" w:color="1F497D" w:themeColor="text2"/>
              <w:right w:val="single" w:sz="4" w:space="0" w:color="000000" w:themeColor="text1"/>
            </w:tcBorders>
            <w:noWrap/>
            <w:vAlign w:val="center"/>
          </w:tcPr>
          <w:p w:rsidR="004D04FB" w:rsidRPr="0087274D" w:rsidRDefault="004D04FB" w:rsidP="004B54AE">
            <w:pPr>
              <w:pStyle w:val="Sectie"/>
              <w:tabs>
                <w:tab w:val="right" w:pos="4644"/>
              </w:tabs>
              <w:rPr>
                <w:rFonts w:cs="Arial"/>
                <w:b w:val="0"/>
                <w:color w:val="000000" w:themeColor="text1"/>
                <w:szCs w:val="18"/>
                <w:lang w:val="en-US"/>
              </w:rPr>
            </w:pPr>
            <w:r w:rsidRPr="0087274D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2</w:t>
            </w:r>
            <w:r w:rsidRPr="0087274D">
              <w:rPr>
                <w:rFonts w:cs="Arial"/>
                <w:color w:val="FF0000"/>
                <w:szCs w:val="18"/>
                <w:lang w:val="en-US"/>
              </w:rPr>
              <w:t>♥</w:t>
            </w:r>
            <w:r w:rsidRPr="0087274D">
              <w:rPr>
                <w:rFonts w:cs="Arial"/>
                <w:szCs w:val="18"/>
                <w:lang w:val="en-US"/>
              </w:rPr>
              <w:t>♠</w:t>
            </w:r>
          </w:p>
        </w:tc>
        <w:tc>
          <w:tcPr>
            <w:tcW w:w="38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1F497D" w:themeColor="text2"/>
              <w:right w:val="thickThinSmallGap" w:sz="24" w:space="0" w:color="1F497D" w:themeColor="text2"/>
            </w:tcBorders>
            <w:vAlign w:val="center"/>
          </w:tcPr>
          <w:p w:rsidR="004D04FB" w:rsidRPr="0087274D" w:rsidRDefault="00B22372" w:rsidP="004B54AE">
            <w:pPr>
              <w:pStyle w:val="Sectie"/>
              <w:tabs>
                <w:tab w:val="right" w:pos="4644"/>
              </w:tabs>
              <w:rPr>
                <w:rFonts w:cs="Arial"/>
                <w:b w:val="0"/>
                <w:color w:val="000000" w:themeColor="text1"/>
                <w:szCs w:val="18"/>
                <w:lang w:val="en-US"/>
              </w:rPr>
            </w:pPr>
            <w:r w:rsidRPr="0087274D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4-</w:t>
            </w:r>
            <w:r w:rsidR="005D449D" w:rsidRPr="0087274D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10</w:t>
            </w:r>
            <w:r w:rsidRPr="0087274D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, 5+</w:t>
            </w:r>
            <w:r w:rsidR="00733927" w:rsidRPr="0087274D">
              <w:rPr>
                <w:rFonts w:cs="Arial"/>
                <w:color w:val="FF0000"/>
                <w:szCs w:val="18"/>
                <w:lang w:val="en-US"/>
              </w:rPr>
              <w:t>♥</w:t>
            </w:r>
            <w:r w:rsidR="00733927" w:rsidRPr="0087274D">
              <w:rPr>
                <w:rFonts w:cs="Arial"/>
                <w:szCs w:val="18"/>
                <w:lang w:val="en-US"/>
              </w:rPr>
              <w:t>♠</w:t>
            </w:r>
          </w:p>
        </w:tc>
      </w:tr>
      <w:tr w:rsidR="00003E2D" w:rsidRPr="00166351" w:rsidTr="00AC14CD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26" w:type="dxa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</w:tcBorders>
            <w:noWrap/>
            <w:textDirection w:val="btLr"/>
            <w:vAlign w:val="center"/>
          </w:tcPr>
          <w:p w:rsidR="00003E2D" w:rsidRPr="00703BFE" w:rsidRDefault="00003E2D" w:rsidP="00C60666">
            <w:pPr>
              <w:spacing w:after="40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703BFE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 w:eastAsia="en-US"/>
              </w:rPr>
              <w:t>VS</w:t>
            </w:r>
          </w:p>
        </w:tc>
        <w:tc>
          <w:tcPr>
            <w:tcW w:w="428" w:type="dxa"/>
            <w:vMerge w:val="restart"/>
            <w:tcBorders>
              <w:top w:val="single" w:sz="12" w:space="0" w:color="1F497D" w:themeColor="text2"/>
            </w:tcBorders>
            <w:textDirection w:val="btLr"/>
            <w:vAlign w:val="center"/>
          </w:tcPr>
          <w:p w:rsidR="00003E2D" w:rsidRPr="00703BFE" w:rsidRDefault="00003E2D" w:rsidP="00C60666">
            <w:pPr>
              <w:spacing w:line="276" w:lineRule="auto"/>
              <w:ind w:right="113"/>
              <w:jc w:val="center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 w:eastAsia="en-US"/>
              </w:rPr>
            </w:pPr>
            <w:proofErr w:type="spellStart"/>
            <w:r w:rsidRPr="00703BFE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 w:eastAsia="en-US"/>
              </w:rPr>
              <w:t>Prio</w:t>
            </w:r>
            <w:proofErr w:type="spellEnd"/>
          </w:p>
        </w:tc>
        <w:tc>
          <w:tcPr>
            <w:tcW w:w="2948" w:type="dxa"/>
            <w:gridSpan w:val="6"/>
            <w:tcBorders>
              <w:top w:val="single" w:sz="12" w:space="0" w:color="1F497D" w:themeColor="text2"/>
            </w:tcBorders>
            <w:vAlign w:val="center"/>
          </w:tcPr>
          <w:p w:rsidR="00003E2D" w:rsidRPr="00703BFE" w:rsidRDefault="00003E2D" w:rsidP="00C60666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703BFE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 w:eastAsia="en-US"/>
              </w:rPr>
              <w:t>Lead by</w:t>
            </w:r>
          </w:p>
        </w:tc>
        <w:tc>
          <w:tcPr>
            <w:tcW w:w="1558" w:type="dxa"/>
            <w:vMerge w:val="restart"/>
            <w:tcBorders>
              <w:top w:val="single" w:sz="12" w:space="0" w:color="1F497D" w:themeColor="text2"/>
              <w:right w:val="thickThinSmallGap" w:sz="24" w:space="0" w:color="1F497D" w:themeColor="text2"/>
            </w:tcBorders>
          </w:tcPr>
          <w:p w:rsidR="00003E2D" w:rsidRPr="00703BFE" w:rsidRDefault="00003E2D" w:rsidP="00AC14CD">
            <w:pP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703BFE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Discards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tcBorders>
              <w:top w:val="single" w:sz="12" w:space="0" w:color="1F497D" w:themeColor="text2"/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noWrap/>
          </w:tcPr>
          <w:p w:rsidR="00003E2D" w:rsidRPr="0087274D" w:rsidRDefault="00003E2D" w:rsidP="00912695">
            <w:pPr>
              <w:pStyle w:val="Sectie"/>
              <w:tabs>
                <w:tab w:val="right" w:pos="4644"/>
              </w:tabs>
              <w:rPr>
                <w:rFonts w:cs="Arial"/>
                <w:szCs w:val="18"/>
                <w:lang w:val="en-US"/>
              </w:rPr>
            </w:pPr>
            <w:r w:rsidRPr="0087274D">
              <w:rPr>
                <w:rFonts w:cs="Arial"/>
                <w:color w:val="0070C0"/>
                <w:szCs w:val="18"/>
                <w:lang w:val="en-US"/>
              </w:rPr>
              <w:t>Special bids that may require defence</w:t>
            </w:r>
          </w:p>
        </w:tc>
      </w:tr>
      <w:tr w:rsidR="00003E2D" w:rsidRPr="00703BFE" w:rsidTr="00EC0C4B">
        <w:trPr>
          <w:trHeight w:hRule="exact" w:val="255"/>
        </w:trPr>
        <w:tc>
          <w:tcPr>
            <w:tcW w:w="4716" w:type="dxa"/>
            <w:gridSpan w:val="3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BE2CA5" w:rsidRPr="00703BFE" w:rsidRDefault="00BE2CA5" w:rsidP="00BE2CA5">
            <w:pPr>
              <w:pStyle w:val="Sectie"/>
              <w:tabs>
                <w:tab w:val="right" w:pos="4638"/>
              </w:tabs>
              <w:spacing w:before="60" w:line="276" w:lineRule="auto"/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</w:pPr>
            <w:r w:rsidRPr="00703BFE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>Jump overcalls</w:t>
            </w:r>
          </w:p>
          <w:p w:rsidR="00BE2CA5" w:rsidRPr="00703BFE" w:rsidRDefault="00BE2CA5" w:rsidP="00BE2CA5">
            <w:pPr>
              <w:tabs>
                <w:tab w:val="right" w:pos="4638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NV</w:t>
            </w:r>
            <w:r w:rsidR="00EC447E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6A415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aggressive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703BFE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Vul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6A415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sound</w:t>
            </w:r>
          </w:p>
          <w:p w:rsidR="00BE2CA5" w:rsidRPr="00703BFE" w:rsidRDefault="00BE2CA5" w:rsidP="00BE2CA5">
            <w:pPr>
              <w:pStyle w:val="Rubriek"/>
              <w:tabs>
                <w:tab w:val="right" w:pos="4638"/>
              </w:tabs>
              <w:spacing w:line="276" w:lineRule="auto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color w:val="808080" w:themeColor="background1" w:themeShade="80"/>
                <w:sz w:val="18"/>
                <w:szCs w:val="18"/>
                <w:lang w:val="en-US"/>
              </w:rPr>
              <w:t>Responses:</w:t>
            </w:r>
            <w:r w:rsidRPr="00703BFE">
              <w:rPr>
                <w:rFonts w:cs="Arial"/>
                <w:b w:val="0"/>
                <w:noProof w:val="0"/>
                <w:color w:val="808080" w:themeColor="background1" w:themeShade="80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703BFE"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  <w:t xml:space="preserve"> asks Suit quality and range</w:t>
            </w:r>
          </w:p>
          <w:p w:rsidR="00003E2D" w:rsidRPr="00703BFE" w:rsidRDefault="00BE2CA5" w:rsidP="00BE2CA5">
            <w:pPr>
              <w:tabs>
                <w:tab w:val="right" w:pos="4638"/>
              </w:tabs>
              <w:spacing w:line="276" w:lineRule="auto"/>
              <w:rPr>
                <w:rFonts w:ascii="Arial" w:hAnsi="Arial" w:cs="Arial"/>
                <w:color w:val="000000" w:themeColor="text1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Balancing:</w:t>
            </w:r>
            <w:r w:rsidRPr="00703BFE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n-US"/>
              </w:rPr>
              <w:t xml:space="preserve">   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Intermediate, about 12-14, decent suit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26" w:type="dxa"/>
            <w:vMerge/>
            <w:tcBorders>
              <w:left w:val="thinThick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pStyle w:val="Sectie"/>
              <w:rPr>
                <w:rFonts w:cs="Arial"/>
                <w:b w:val="0"/>
                <w:szCs w:val="18"/>
                <w:lang w:val="en-US"/>
              </w:rPr>
            </w:pPr>
          </w:p>
        </w:tc>
        <w:tc>
          <w:tcPr>
            <w:tcW w:w="428" w:type="dxa"/>
            <w:vMerge/>
          </w:tcPr>
          <w:p w:rsidR="00003E2D" w:rsidRPr="00703BFE" w:rsidRDefault="00003E2D" w:rsidP="00912695">
            <w:pPr>
              <w:pStyle w:val="Sectie"/>
              <w:rPr>
                <w:rFonts w:cs="Arial"/>
                <w:b w:val="0"/>
                <w:szCs w:val="18"/>
                <w:lang w:val="en-US"/>
              </w:rPr>
            </w:pPr>
          </w:p>
        </w:tc>
        <w:tc>
          <w:tcPr>
            <w:tcW w:w="1417" w:type="dxa"/>
            <w:gridSpan w:val="3"/>
          </w:tcPr>
          <w:p w:rsidR="00003E2D" w:rsidRPr="00703BFE" w:rsidRDefault="00003E2D" w:rsidP="00912695">
            <w:pPr>
              <w:pStyle w:val="Sectie"/>
              <w:rPr>
                <w:rFonts w:cs="Arial"/>
                <w:b w:val="0"/>
                <w:color w:val="0070C0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color w:val="0070C0"/>
                <w:szCs w:val="18"/>
                <w:lang w:val="en-US"/>
              </w:rPr>
              <w:t>Partner</w:t>
            </w:r>
          </w:p>
        </w:tc>
        <w:tc>
          <w:tcPr>
            <w:tcW w:w="1531" w:type="dxa"/>
            <w:gridSpan w:val="3"/>
          </w:tcPr>
          <w:p w:rsidR="00003E2D" w:rsidRPr="00703BFE" w:rsidRDefault="00003E2D" w:rsidP="00912695">
            <w:pPr>
              <w:pStyle w:val="Sectie"/>
              <w:rPr>
                <w:rFonts w:cs="Arial"/>
                <w:b w:val="0"/>
                <w:color w:val="0070C0"/>
                <w:szCs w:val="18"/>
                <w:lang w:val="en-US"/>
              </w:rPr>
            </w:pPr>
            <w:proofErr w:type="spellStart"/>
            <w:r w:rsidRPr="00703BFE">
              <w:rPr>
                <w:rFonts w:cs="Arial"/>
                <w:noProof w:val="0"/>
                <w:color w:val="0070C0"/>
                <w:szCs w:val="18"/>
                <w:lang w:val="en-US"/>
              </w:rPr>
              <w:t>Decl</w:t>
            </w:r>
            <w:proofErr w:type="spellEnd"/>
            <w:r w:rsidRPr="00703BFE">
              <w:rPr>
                <w:rFonts w:cs="Arial"/>
                <w:noProof w:val="0"/>
                <w:color w:val="0070C0"/>
                <w:szCs w:val="18"/>
                <w:lang w:val="en-US"/>
              </w:rPr>
              <w:t>/Dummy</w:t>
            </w:r>
          </w:p>
        </w:tc>
        <w:tc>
          <w:tcPr>
            <w:tcW w:w="1558" w:type="dxa"/>
            <w:vMerge/>
            <w:tcBorders>
              <w:right w:val="thickThinSmallGap" w:sz="24" w:space="0" w:color="1F497D" w:themeColor="text2"/>
            </w:tcBorders>
          </w:tcPr>
          <w:p w:rsidR="00003E2D" w:rsidRPr="00703BFE" w:rsidRDefault="00003E2D" w:rsidP="00912695">
            <w:pPr>
              <w:pStyle w:val="Sectie"/>
              <w:rPr>
                <w:rFonts w:cs="Arial"/>
                <w:b w:val="0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31" w:type="dxa"/>
            <w:tcBorders>
              <w:top w:val="single" w:sz="12" w:space="0" w:color="1F497D" w:themeColor="text2"/>
              <w:left w:val="thinThickSmallGap" w:sz="24" w:space="0" w:color="1F497D" w:themeColor="text2"/>
              <w:right w:val="single" w:sz="4" w:space="0" w:color="000000" w:themeColor="text1"/>
            </w:tcBorders>
            <w:noWrap/>
            <w:vAlign w:val="center"/>
          </w:tcPr>
          <w:p w:rsidR="00003E2D" w:rsidRPr="00703BFE" w:rsidRDefault="00003E2D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 xml:space="preserve">♣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(1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) </w:t>
            </w:r>
          </w:p>
        </w:tc>
        <w:tc>
          <w:tcPr>
            <w:tcW w:w="708" w:type="dxa"/>
            <w:gridSpan w:val="2"/>
            <w:tcBorders>
              <w:top w:val="single" w:sz="12" w:space="0" w:color="1F497D" w:themeColor="text2"/>
              <w:left w:val="single" w:sz="4" w:space="0" w:color="000000" w:themeColor="text1"/>
            </w:tcBorders>
            <w:vAlign w:val="center"/>
          </w:tcPr>
          <w:p w:rsidR="00003E2D" w:rsidRPr="00703BFE" w:rsidRDefault="00003E2D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X/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3261" w:type="dxa"/>
            <w:gridSpan w:val="3"/>
            <w:tcBorders>
              <w:top w:val="single" w:sz="12" w:space="0" w:color="1F497D" w:themeColor="text2"/>
              <w:right w:val="thickThinSmallGap" w:sz="24" w:space="0" w:color="1F497D" w:themeColor="text2"/>
            </w:tcBorders>
            <w:vAlign w:val="center"/>
          </w:tcPr>
          <w:p w:rsidR="00003E2D" w:rsidRPr="00703BFE" w:rsidRDefault="00003E2D" w:rsidP="004B54AE">
            <w:pPr>
              <w:tabs>
                <w:tab w:val="right" w:pos="37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4/5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8E2032">
              <w:rPr>
                <w:rFonts w:ascii="Arial" w:hAnsi="Arial" w:cs="Arial"/>
                <w:sz w:val="18"/>
                <w:szCs w:val="18"/>
                <w:lang w:val="en-US"/>
              </w:rPr>
              <w:t xml:space="preserve"> any,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or 6+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invitational</w:t>
            </w:r>
          </w:p>
        </w:tc>
      </w:tr>
      <w:tr w:rsidR="00003E2D" w:rsidRPr="00703BFE" w:rsidTr="00EC0C4B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26" w:type="dxa"/>
            <w:vMerge w:val="restart"/>
            <w:tcBorders>
              <w:left w:val="thinThickSmallGap" w:sz="24" w:space="0" w:color="1F497D" w:themeColor="text2"/>
            </w:tcBorders>
            <w:noWrap/>
            <w:textDirection w:val="btLr"/>
            <w:vAlign w:val="center"/>
          </w:tcPr>
          <w:p w:rsidR="00003E2D" w:rsidRPr="00703BFE" w:rsidRDefault="00003E2D" w:rsidP="00C60666">
            <w:pPr>
              <w:pStyle w:val="Sectie"/>
              <w:spacing w:after="40"/>
              <w:ind w:left="113" w:right="113"/>
              <w:jc w:val="center"/>
              <w:rPr>
                <w:rFonts w:cs="Arial"/>
                <w:noProof w:val="0"/>
                <w:color w:val="808080" w:themeColor="background1" w:themeShade="80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color w:val="808080" w:themeColor="background1" w:themeShade="80"/>
                <w:szCs w:val="18"/>
                <w:lang w:val="en-US"/>
              </w:rPr>
              <w:t>Suit</w:t>
            </w:r>
          </w:p>
        </w:tc>
        <w:tc>
          <w:tcPr>
            <w:tcW w:w="428" w:type="dxa"/>
            <w:vAlign w:val="center"/>
          </w:tcPr>
          <w:p w:rsidR="00003E2D" w:rsidRPr="00703BFE" w:rsidRDefault="00003E2D" w:rsidP="00912695">
            <w:pPr>
              <w:pStyle w:val="Sectie"/>
              <w:jc w:val="center"/>
              <w:rPr>
                <w:rFonts w:cs="Arial"/>
                <w:noProof w:val="0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color w:val="808080" w:themeColor="background1" w:themeShade="80"/>
                <w:szCs w:val="18"/>
                <w:lang w:val="en-US"/>
              </w:rPr>
              <w:t>1</w:t>
            </w:r>
          </w:p>
        </w:tc>
        <w:tc>
          <w:tcPr>
            <w:tcW w:w="1417" w:type="dxa"/>
            <w:gridSpan w:val="3"/>
            <w:vAlign w:val="center"/>
          </w:tcPr>
          <w:p w:rsidR="00003E2D" w:rsidRPr="002A1FE2" w:rsidRDefault="00003E2D" w:rsidP="00C60666">
            <w:pPr>
              <w:pStyle w:val="Sectie"/>
              <w:rPr>
                <w:rFonts w:cs="Arial"/>
                <w:b w:val="0"/>
                <w:noProof w:val="0"/>
                <w:color w:val="000000" w:themeColor="text1"/>
                <w:szCs w:val="18"/>
                <w:lang w:val="en-US"/>
              </w:rPr>
            </w:pPr>
            <w:r w:rsidRPr="002A1FE2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Attitude</w:t>
            </w:r>
          </w:p>
        </w:tc>
        <w:tc>
          <w:tcPr>
            <w:tcW w:w="1531" w:type="dxa"/>
            <w:gridSpan w:val="3"/>
            <w:vAlign w:val="center"/>
          </w:tcPr>
          <w:p w:rsidR="00003E2D" w:rsidRPr="002A1FE2" w:rsidRDefault="00003E2D" w:rsidP="00C60666">
            <w:pPr>
              <w:pStyle w:val="Sectie"/>
              <w:rPr>
                <w:rFonts w:cs="Arial"/>
                <w:b w:val="0"/>
                <w:noProof w:val="0"/>
                <w:color w:val="000000" w:themeColor="text1"/>
                <w:szCs w:val="18"/>
                <w:lang w:val="en-US"/>
              </w:rPr>
            </w:pPr>
            <w:r w:rsidRPr="002A1FE2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Count</w:t>
            </w:r>
          </w:p>
        </w:tc>
        <w:tc>
          <w:tcPr>
            <w:tcW w:w="1558" w:type="dxa"/>
            <w:tcBorders>
              <w:right w:val="thickThinSmallGap" w:sz="24" w:space="0" w:color="1F497D" w:themeColor="text2"/>
            </w:tcBorders>
            <w:vAlign w:val="center"/>
          </w:tcPr>
          <w:p w:rsidR="00003E2D" w:rsidRPr="002A1FE2" w:rsidRDefault="003C6F1C" w:rsidP="00C60666">
            <w:pPr>
              <w:pStyle w:val="Sectie"/>
              <w:rPr>
                <w:rFonts w:cs="Arial"/>
                <w:b w:val="0"/>
                <w:noProof w:val="0"/>
                <w:color w:val="000000" w:themeColor="text1"/>
                <w:szCs w:val="18"/>
                <w:lang w:val="en-US"/>
              </w:rPr>
            </w:pPr>
            <w:r w:rsidRPr="002A1FE2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Attitude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31" w:type="dxa"/>
            <w:tcBorders>
              <w:left w:val="thinThickSmallGap" w:sz="24" w:space="0" w:color="1F497D" w:themeColor="text2"/>
              <w:right w:val="single" w:sz="4" w:space="0" w:color="000000" w:themeColor="text1"/>
            </w:tcBorders>
            <w:noWrap/>
            <w:vAlign w:val="center"/>
          </w:tcPr>
          <w:p w:rsidR="00003E2D" w:rsidRPr="00703BFE" w:rsidRDefault="00003E2D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gridSpan w:val="2"/>
            <w:tcBorders>
              <w:left w:val="single" w:sz="4" w:space="0" w:color="000000" w:themeColor="text1"/>
            </w:tcBorders>
            <w:vAlign w:val="center"/>
          </w:tcPr>
          <w:p w:rsidR="00003E2D" w:rsidRPr="00703BFE" w:rsidRDefault="00003E2D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</w:tc>
        <w:tc>
          <w:tcPr>
            <w:tcW w:w="3261" w:type="dxa"/>
            <w:gridSpan w:val="3"/>
            <w:tcBorders>
              <w:right w:val="thickThinSmallGap" w:sz="24" w:space="0" w:color="1F497D" w:themeColor="text2"/>
            </w:tcBorders>
            <w:vAlign w:val="center"/>
          </w:tcPr>
          <w:p w:rsidR="00003E2D" w:rsidRPr="00703BFE" w:rsidRDefault="00003E2D" w:rsidP="004B54AE">
            <w:pPr>
              <w:tabs>
                <w:tab w:val="right" w:pos="37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0-3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</w:tc>
      </w:tr>
      <w:tr w:rsidR="00003E2D" w:rsidRPr="00703BFE" w:rsidTr="00EC0C4B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26" w:type="dxa"/>
            <w:vMerge/>
            <w:tcBorders>
              <w:left w:val="thinThickSmallGap" w:sz="24" w:space="0" w:color="1F497D" w:themeColor="text2"/>
            </w:tcBorders>
            <w:noWrap/>
            <w:textDirection w:val="btLr"/>
          </w:tcPr>
          <w:p w:rsidR="00003E2D" w:rsidRPr="00703BFE" w:rsidRDefault="00003E2D" w:rsidP="00912695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428" w:type="dxa"/>
          </w:tcPr>
          <w:p w:rsidR="00003E2D" w:rsidRPr="00703BFE" w:rsidRDefault="00003E2D" w:rsidP="00912695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2</w:t>
            </w:r>
          </w:p>
        </w:tc>
        <w:tc>
          <w:tcPr>
            <w:tcW w:w="1417" w:type="dxa"/>
            <w:gridSpan w:val="3"/>
            <w:vAlign w:val="center"/>
          </w:tcPr>
          <w:p w:rsidR="00003E2D" w:rsidRPr="002A1FE2" w:rsidRDefault="00003E2D" w:rsidP="00C60666">
            <w:pPr>
              <w:pStyle w:val="Rubriek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2A1FE2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531" w:type="dxa"/>
            <w:gridSpan w:val="3"/>
            <w:vAlign w:val="center"/>
          </w:tcPr>
          <w:p w:rsidR="00003E2D" w:rsidRPr="002A1FE2" w:rsidRDefault="002A1FE2" w:rsidP="00C60666">
            <w:pPr>
              <w:pStyle w:val="Rubriek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2A1FE2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S/P</w:t>
            </w:r>
          </w:p>
        </w:tc>
        <w:tc>
          <w:tcPr>
            <w:tcW w:w="1558" w:type="dxa"/>
            <w:tcBorders>
              <w:right w:val="thickThinSmallGap" w:sz="24" w:space="0" w:color="1F497D" w:themeColor="text2"/>
            </w:tcBorders>
            <w:vAlign w:val="center"/>
          </w:tcPr>
          <w:p w:rsidR="00003E2D" w:rsidRPr="002A1FE2" w:rsidRDefault="002A1FE2" w:rsidP="00C60666">
            <w:pPr>
              <w:pStyle w:val="Rubriek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2A1FE2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S/P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31" w:type="dxa"/>
            <w:tcBorders>
              <w:left w:val="thinThickSmallGap" w:sz="24" w:space="0" w:color="1F497D" w:themeColor="text2"/>
              <w:right w:val="single" w:sz="4" w:space="0" w:color="000000" w:themeColor="text1"/>
            </w:tcBorders>
            <w:noWrap/>
            <w:vAlign w:val="center"/>
          </w:tcPr>
          <w:p w:rsidR="00003E2D" w:rsidRPr="00703BFE" w:rsidRDefault="00003E2D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gridSpan w:val="2"/>
            <w:tcBorders>
              <w:left w:val="single" w:sz="4" w:space="0" w:color="000000" w:themeColor="text1"/>
            </w:tcBorders>
            <w:vAlign w:val="center"/>
          </w:tcPr>
          <w:p w:rsidR="00003E2D" w:rsidRPr="00703BFE" w:rsidRDefault="00003E2D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3261" w:type="dxa"/>
            <w:gridSpan w:val="3"/>
            <w:tcBorders>
              <w:right w:val="thickThinSmallGap" w:sz="24" w:space="0" w:color="1F497D" w:themeColor="text2"/>
            </w:tcBorders>
            <w:vAlign w:val="center"/>
          </w:tcPr>
          <w:p w:rsidR="00003E2D" w:rsidRPr="00703BFE" w:rsidRDefault="00003E2D" w:rsidP="004B54AE">
            <w:pPr>
              <w:tabs>
                <w:tab w:val="right" w:pos="37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6+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4-8 or </w:t>
            </w:r>
            <w:r w:rsidR="008E203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GF</w:t>
            </w:r>
          </w:p>
        </w:tc>
      </w:tr>
      <w:tr w:rsidR="00003E2D" w:rsidRPr="00703BFE" w:rsidTr="00EC0C4B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tabs>
                <w:tab w:val="right" w:pos="4638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26" w:type="dxa"/>
            <w:vMerge/>
            <w:tcBorders>
              <w:left w:val="thinThick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28" w:type="dxa"/>
            <w:vAlign w:val="center"/>
          </w:tcPr>
          <w:p w:rsidR="00003E2D" w:rsidRPr="00703BFE" w:rsidRDefault="00003E2D" w:rsidP="00912695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3</w:t>
            </w:r>
          </w:p>
        </w:tc>
        <w:tc>
          <w:tcPr>
            <w:tcW w:w="1417" w:type="dxa"/>
            <w:gridSpan w:val="3"/>
            <w:vAlign w:val="center"/>
          </w:tcPr>
          <w:p w:rsidR="00003E2D" w:rsidRPr="002A1FE2" w:rsidRDefault="002A1FE2" w:rsidP="00C60666">
            <w:pPr>
              <w:pStyle w:val="Rubriek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2A1FE2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S/P</w:t>
            </w:r>
          </w:p>
        </w:tc>
        <w:tc>
          <w:tcPr>
            <w:tcW w:w="1531" w:type="dxa"/>
            <w:gridSpan w:val="3"/>
            <w:vAlign w:val="center"/>
          </w:tcPr>
          <w:p w:rsidR="00003E2D" w:rsidRPr="002A1FE2" w:rsidRDefault="00003E2D" w:rsidP="00C60666">
            <w:pPr>
              <w:pStyle w:val="Rubriek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558" w:type="dxa"/>
            <w:tcBorders>
              <w:right w:val="thickThinSmallGap" w:sz="24" w:space="0" w:color="1F497D" w:themeColor="text2"/>
            </w:tcBorders>
            <w:vAlign w:val="center"/>
          </w:tcPr>
          <w:p w:rsidR="00003E2D" w:rsidRPr="002A1FE2" w:rsidRDefault="00003E2D" w:rsidP="00C60666">
            <w:pPr>
              <w:pStyle w:val="Rubriek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2A1FE2"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31" w:type="dxa"/>
            <w:tcBorders>
              <w:left w:val="thinThickSmallGap" w:sz="24" w:space="0" w:color="1F497D" w:themeColor="text2"/>
              <w:right w:val="single" w:sz="4" w:space="0" w:color="000000" w:themeColor="text1"/>
            </w:tcBorders>
            <w:noWrap/>
            <w:vAlign w:val="center"/>
          </w:tcPr>
          <w:p w:rsidR="00003E2D" w:rsidRPr="00703BFE" w:rsidRDefault="0045722C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 xml:space="preserve">♦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(1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)</w:t>
            </w:r>
          </w:p>
        </w:tc>
        <w:tc>
          <w:tcPr>
            <w:tcW w:w="708" w:type="dxa"/>
            <w:gridSpan w:val="2"/>
            <w:tcBorders>
              <w:left w:val="single" w:sz="4" w:space="0" w:color="000000" w:themeColor="text1"/>
            </w:tcBorders>
            <w:vAlign w:val="center"/>
          </w:tcPr>
          <w:p w:rsidR="00003E2D" w:rsidRPr="00703BFE" w:rsidRDefault="0045722C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</w:p>
        </w:tc>
        <w:tc>
          <w:tcPr>
            <w:tcW w:w="3261" w:type="dxa"/>
            <w:gridSpan w:val="3"/>
            <w:tcBorders>
              <w:right w:val="thickThinSmallGap" w:sz="24" w:space="0" w:color="1F497D" w:themeColor="text2"/>
            </w:tcBorders>
            <w:vAlign w:val="center"/>
          </w:tcPr>
          <w:p w:rsidR="00003E2D" w:rsidRPr="00703BFE" w:rsidRDefault="0045722C" w:rsidP="004B54AE">
            <w:pPr>
              <w:tabs>
                <w:tab w:val="right" w:pos="37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(5+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over 1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) 6+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10+ / </w:t>
            </w:r>
            <w:r w:rsidR="008E203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+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, 10+</w:t>
            </w:r>
          </w:p>
        </w:tc>
      </w:tr>
      <w:tr w:rsidR="00003E2D" w:rsidRPr="00166351" w:rsidTr="00EC0C4B">
        <w:trPr>
          <w:trHeight w:hRule="exact" w:val="255"/>
        </w:trPr>
        <w:tc>
          <w:tcPr>
            <w:tcW w:w="2297" w:type="dxa"/>
            <w:gridSpan w:val="2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right w:val="single" w:sz="12" w:space="0" w:color="1F497D" w:themeColor="text2"/>
            </w:tcBorders>
            <w:noWrap/>
          </w:tcPr>
          <w:p w:rsidR="00003E2D" w:rsidRPr="00703BFE" w:rsidRDefault="00003E2D" w:rsidP="00912695">
            <w:pPr>
              <w:pStyle w:val="Sectie"/>
              <w:tabs>
                <w:tab w:val="left" w:pos="709"/>
                <w:tab w:val="left" w:pos="1418"/>
                <w:tab w:val="left" w:pos="2127"/>
                <w:tab w:val="left" w:pos="2568"/>
              </w:tabs>
              <w:spacing w:before="40" w:line="276" w:lineRule="auto"/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</w:pPr>
            <w:r w:rsidRPr="00703BFE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 xml:space="preserve">VS. </w:t>
            </w:r>
            <w:proofErr w:type="spellStart"/>
            <w:r w:rsidRPr="00703BFE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>1NT</w:t>
            </w:r>
            <w:proofErr w:type="spellEnd"/>
            <w:r w:rsidRPr="00703BFE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 xml:space="preserve"> Opening</w:t>
            </w:r>
          </w:p>
          <w:p w:rsidR="00003E2D" w:rsidRPr="00703BFE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X= Penalty</w:t>
            </w:r>
          </w:p>
          <w:p w:rsidR="00003E2D" w:rsidRPr="00703BFE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b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Majors (</w:t>
            </w:r>
            <w:r w:rsidR="007F70B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4++)</w:t>
            </w:r>
          </w:p>
          <w:p w:rsidR="00003E2D" w:rsidRPr="00703BFE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811D44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811D44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811D44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Natural</w:t>
            </w:r>
          </w:p>
          <w:p w:rsidR="00003E2D" w:rsidRPr="00703BFE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Minors (55++)</w:t>
            </w:r>
          </w:p>
          <w:p w:rsidR="00003E2D" w:rsidRPr="00703BFE" w:rsidRDefault="00003E2D" w:rsidP="00912695">
            <w:pPr>
              <w:pStyle w:val="Rubriek"/>
              <w:tabs>
                <w:tab w:val="right" w:pos="4638"/>
              </w:tabs>
              <w:spacing w:line="276" w:lineRule="auto"/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color w:val="808080" w:themeColor="background1" w:themeShade="80"/>
                <w:sz w:val="18"/>
                <w:szCs w:val="18"/>
                <w:lang w:val="en-US"/>
              </w:rPr>
              <w:t xml:space="preserve">Balancing: </w:t>
            </w:r>
            <w:r w:rsidRPr="00703BFE"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  <w:t>System on</w:t>
            </w:r>
          </w:p>
        </w:tc>
        <w:tc>
          <w:tcPr>
            <w:tcW w:w="2419" w:type="dxa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thickThinSmallGap" w:sz="24" w:space="0" w:color="1F497D" w:themeColor="text2"/>
            </w:tcBorders>
          </w:tcPr>
          <w:p w:rsidR="00003E2D" w:rsidRPr="00703BFE" w:rsidRDefault="00003E2D" w:rsidP="00912695">
            <w:pPr>
              <w:pStyle w:val="Sectie"/>
              <w:tabs>
                <w:tab w:val="left" w:pos="709"/>
                <w:tab w:val="left" w:pos="1418"/>
                <w:tab w:val="left" w:pos="2127"/>
                <w:tab w:val="left" w:pos="2568"/>
              </w:tabs>
              <w:spacing w:before="40" w:line="276" w:lineRule="auto"/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</w:pPr>
            <w:r w:rsidRPr="00703BFE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 xml:space="preserve">VS. </w:t>
            </w:r>
            <w:proofErr w:type="spellStart"/>
            <w:r w:rsidRPr="00703BFE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>1NT</w:t>
            </w:r>
            <w:proofErr w:type="spellEnd"/>
            <w:r w:rsidRPr="00703BFE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 xml:space="preserve"> Overcall</w:t>
            </w:r>
          </w:p>
          <w:p w:rsidR="00003E2D" w:rsidRPr="00703BFE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X= Penalty</w:t>
            </w:r>
          </w:p>
          <w:p w:rsidR="00003E2D" w:rsidRPr="00703BFE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b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Majors (</w:t>
            </w:r>
            <w:r w:rsidR="005C05E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4++) if partner opened 1</w:t>
            </w:r>
            <w:r w:rsidRPr="00703BFE">
              <w:rPr>
                <w:rFonts w:ascii="Arial" w:hAnsi="Arial" w:cs="Arial"/>
                <w:b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, otherwise natural</w:t>
            </w:r>
          </w:p>
          <w:p w:rsidR="00003E2D" w:rsidRPr="00703BFE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Natural</w:t>
            </w:r>
          </w:p>
          <w:p w:rsidR="00003E2D" w:rsidRPr="00811D44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55+</w:t>
            </w:r>
            <w:r w:rsidR="00811D44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811D44" w:rsidRPr="00703BFE">
              <w:rPr>
                <w:rFonts w:ascii="Arial" w:hAnsi="Arial" w:cs="Arial"/>
                <w:b/>
                <w:color w:val="00B050"/>
                <w:sz w:val="18"/>
                <w:szCs w:val="18"/>
                <w:lang w:val="en-US"/>
              </w:rPr>
              <w:t>♣</w:t>
            </w:r>
            <w:r w:rsidR="00811D44" w:rsidRPr="00811D44">
              <w:rPr>
                <w:rFonts w:ascii="Arial" w:hAnsi="Arial" w:cs="Arial"/>
                <w:sz w:val="18"/>
                <w:szCs w:val="18"/>
                <w:lang w:val="en-US"/>
              </w:rPr>
              <w:t>+</w:t>
            </w:r>
            <w:r w:rsidR="00811D44"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811D44">
              <w:rPr>
                <w:rFonts w:ascii="Arial" w:hAnsi="Arial" w:cs="Arial"/>
                <w:sz w:val="18"/>
                <w:szCs w:val="18"/>
                <w:lang w:val="en-US"/>
              </w:rPr>
              <w:t xml:space="preserve"> or </w:t>
            </w:r>
            <w:r w:rsidR="00811D44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811D44">
              <w:rPr>
                <w:rFonts w:ascii="Arial" w:hAnsi="Arial" w:cs="Arial"/>
                <w:sz w:val="18"/>
                <w:szCs w:val="18"/>
                <w:lang w:val="en-US"/>
              </w:rPr>
              <w:t>+</w:t>
            </w:r>
            <w:r w:rsidR="00811D44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  <w:p w:rsidR="00003E2D" w:rsidRPr="00703BFE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  <w:p w:rsidR="00003E2D" w:rsidRPr="00703BFE" w:rsidRDefault="00003E2D" w:rsidP="00912695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26" w:type="dxa"/>
            <w:vMerge w:val="restart"/>
            <w:tcBorders>
              <w:left w:val="thinThickSmallGap" w:sz="24" w:space="0" w:color="1F497D" w:themeColor="text2"/>
            </w:tcBorders>
            <w:noWrap/>
            <w:textDirection w:val="btLr"/>
            <w:vAlign w:val="center"/>
          </w:tcPr>
          <w:p w:rsidR="00003E2D" w:rsidRPr="00703BFE" w:rsidRDefault="00003E2D" w:rsidP="00C60666">
            <w:pPr>
              <w:pStyle w:val="Rubriek"/>
              <w:jc w:val="center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NT</w:t>
            </w:r>
          </w:p>
        </w:tc>
        <w:tc>
          <w:tcPr>
            <w:tcW w:w="428" w:type="dxa"/>
          </w:tcPr>
          <w:p w:rsidR="00003E2D" w:rsidRPr="00703BFE" w:rsidRDefault="00003E2D" w:rsidP="00912695">
            <w:pPr>
              <w:pStyle w:val="Rubriek"/>
              <w:jc w:val="center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1417" w:type="dxa"/>
            <w:gridSpan w:val="3"/>
            <w:vAlign w:val="center"/>
          </w:tcPr>
          <w:p w:rsidR="00003E2D" w:rsidRPr="002A1FE2" w:rsidRDefault="00003E2D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A1FE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Attitude</w:t>
            </w:r>
          </w:p>
        </w:tc>
        <w:tc>
          <w:tcPr>
            <w:tcW w:w="1531" w:type="dxa"/>
            <w:gridSpan w:val="3"/>
            <w:vAlign w:val="center"/>
          </w:tcPr>
          <w:p w:rsidR="00003E2D" w:rsidRPr="002A1FE2" w:rsidRDefault="00003E2D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A1FE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Smith</w:t>
            </w:r>
          </w:p>
        </w:tc>
        <w:tc>
          <w:tcPr>
            <w:tcW w:w="1558" w:type="dxa"/>
            <w:tcBorders>
              <w:right w:val="thickThinSmallGap" w:sz="24" w:space="0" w:color="1F497D" w:themeColor="text2"/>
            </w:tcBorders>
            <w:vAlign w:val="center"/>
          </w:tcPr>
          <w:p w:rsidR="00003E2D" w:rsidRPr="002A1FE2" w:rsidRDefault="002A1FE2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A1FE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S/P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31" w:type="dxa"/>
            <w:tcBorders>
              <w:left w:val="thinThickSmallGap" w:sz="24" w:space="0" w:color="1F497D" w:themeColor="text2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003E2D" w:rsidRPr="00703BFE" w:rsidRDefault="0066693C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(1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708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03E2D" w:rsidRPr="00703BFE" w:rsidRDefault="0066693C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X</w:t>
            </w:r>
          </w:p>
        </w:tc>
        <w:tc>
          <w:tcPr>
            <w:tcW w:w="3261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thickThinSmallGap" w:sz="24" w:space="0" w:color="1F497D" w:themeColor="text2"/>
            </w:tcBorders>
            <w:vAlign w:val="center"/>
          </w:tcPr>
          <w:p w:rsidR="00003E2D" w:rsidRPr="00703BFE" w:rsidRDefault="0066693C" w:rsidP="004B54AE">
            <w:pPr>
              <w:tabs>
                <w:tab w:val="right" w:pos="37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Might not have 4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if GF 5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or 9+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bal</w:t>
            </w:r>
            <w:proofErr w:type="spellEnd"/>
          </w:p>
        </w:tc>
      </w:tr>
      <w:tr w:rsidR="00B53D4F" w:rsidRPr="00703BFE" w:rsidTr="00EC0C4B">
        <w:trPr>
          <w:trHeight w:hRule="exact" w:val="255"/>
        </w:trPr>
        <w:tc>
          <w:tcPr>
            <w:tcW w:w="2297" w:type="dxa"/>
            <w:gridSpan w:val="2"/>
            <w:vMerge/>
            <w:tcBorders>
              <w:left w:val="thinThickSmallGap" w:sz="24" w:space="0" w:color="1F497D" w:themeColor="text2"/>
              <w:right w:val="single" w:sz="12" w:space="0" w:color="1F497D" w:themeColor="text2"/>
            </w:tcBorders>
            <w:noWrap/>
          </w:tcPr>
          <w:p w:rsidR="00B53D4F" w:rsidRPr="00703BFE" w:rsidRDefault="00B53D4F" w:rsidP="00912695">
            <w:pPr>
              <w:tabs>
                <w:tab w:val="right" w:pos="4638"/>
              </w:tabs>
              <w:rPr>
                <w:rFonts w:ascii="Arial" w:hAnsi="Arial" w:cs="Arial"/>
                <w:szCs w:val="18"/>
                <w:lang w:val="en-US"/>
              </w:rPr>
            </w:pPr>
          </w:p>
        </w:tc>
        <w:tc>
          <w:tcPr>
            <w:tcW w:w="2419" w:type="dxa"/>
            <w:vMerge/>
            <w:tcBorders>
              <w:left w:val="single" w:sz="12" w:space="0" w:color="1F497D" w:themeColor="text2"/>
              <w:right w:val="thickThinSmallGap" w:sz="24" w:space="0" w:color="1F497D" w:themeColor="text2"/>
            </w:tcBorders>
          </w:tcPr>
          <w:p w:rsidR="00B53D4F" w:rsidRPr="00703BFE" w:rsidRDefault="00B53D4F" w:rsidP="00912695">
            <w:pPr>
              <w:tabs>
                <w:tab w:val="right" w:pos="4638"/>
              </w:tabs>
              <w:rPr>
                <w:rFonts w:ascii="Arial" w:hAnsi="Arial" w:cs="Arial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B53D4F" w:rsidRPr="00703BFE" w:rsidRDefault="00B53D4F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26" w:type="dxa"/>
            <w:vMerge/>
            <w:tcBorders>
              <w:left w:val="thinThickSmallGap" w:sz="24" w:space="0" w:color="1F497D" w:themeColor="text2"/>
            </w:tcBorders>
            <w:noWrap/>
            <w:textDirection w:val="btLr"/>
          </w:tcPr>
          <w:p w:rsidR="00B53D4F" w:rsidRPr="00703BFE" w:rsidRDefault="00B53D4F" w:rsidP="00912695">
            <w:pPr>
              <w:pStyle w:val="Rubriek"/>
              <w:jc w:val="center"/>
              <w:rPr>
                <w:rFonts w:cs="Arial"/>
                <w:noProof w:val="0"/>
                <w:sz w:val="18"/>
                <w:szCs w:val="18"/>
                <w:lang w:val="en-US"/>
              </w:rPr>
            </w:pPr>
          </w:p>
        </w:tc>
        <w:tc>
          <w:tcPr>
            <w:tcW w:w="428" w:type="dxa"/>
          </w:tcPr>
          <w:p w:rsidR="00B53D4F" w:rsidRPr="00703BFE" w:rsidRDefault="00B53D4F" w:rsidP="00912695">
            <w:pPr>
              <w:pStyle w:val="Rubriek"/>
              <w:jc w:val="center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2</w:t>
            </w:r>
          </w:p>
        </w:tc>
        <w:tc>
          <w:tcPr>
            <w:tcW w:w="1417" w:type="dxa"/>
            <w:gridSpan w:val="3"/>
            <w:vAlign w:val="center"/>
          </w:tcPr>
          <w:p w:rsidR="00B53D4F" w:rsidRPr="002A1FE2" w:rsidRDefault="00B53D4F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A1FE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531" w:type="dxa"/>
            <w:gridSpan w:val="3"/>
            <w:vAlign w:val="center"/>
          </w:tcPr>
          <w:p w:rsidR="00B53D4F" w:rsidRPr="002A1FE2" w:rsidRDefault="00B53D4F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A1FE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558" w:type="dxa"/>
            <w:tcBorders>
              <w:right w:val="thickThinSmallGap" w:sz="24" w:space="0" w:color="1F497D" w:themeColor="text2"/>
            </w:tcBorders>
            <w:vAlign w:val="center"/>
          </w:tcPr>
          <w:p w:rsidR="00B53D4F" w:rsidRPr="002A1FE2" w:rsidRDefault="00B53D4F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A1FE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B53D4F" w:rsidRPr="00703BFE" w:rsidRDefault="00B53D4F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thinThickSmallGap" w:sz="24" w:space="0" w:color="1F497D" w:themeColor="text2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B53D4F" w:rsidRPr="00703BFE" w:rsidRDefault="00BF1BBE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(1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53D4F" w:rsidRPr="00703BFE" w:rsidRDefault="005849D2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="0066693C"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66693C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32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thickThinSmallGap" w:sz="24" w:space="0" w:color="1F497D" w:themeColor="text2"/>
            </w:tcBorders>
            <w:vAlign w:val="center"/>
          </w:tcPr>
          <w:p w:rsidR="00B53D4F" w:rsidRPr="00703BFE" w:rsidRDefault="00055209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Forcing, 10+, 5+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</w:tr>
      <w:tr w:rsidR="00053647" w:rsidRPr="00703BFE" w:rsidTr="00EC0C4B">
        <w:trPr>
          <w:trHeight w:hRule="exact" w:val="255"/>
        </w:trPr>
        <w:tc>
          <w:tcPr>
            <w:tcW w:w="2297" w:type="dxa"/>
            <w:gridSpan w:val="2"/>
            <w:vMerge/>
            <w:tcBorders>
              <w:left w:val="thinThickSmallGap" w:sz="24" w:space="0" w:color="1F497D" w:themeColor="text2"/>
              <w:right w:val="single" w:sz="12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419" w:type="dxa"/>
            <w:vMerge/>
            <w:tcBorders>
              <w:left w:val="single" w:sz="12" w:space="0" w:color="1F497D" w:themeColor="text2"/>
              <w:right w:val="thickThinSmallGap" w:sz="24" w:space="0" w:color="1F497D" w:themeColor="text2"/>
            </w:tcBorders>
          </w:tcPr>
          <w:p w:rsidR="00053647" w:rsidRPr="00703BFE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26" w:type="dxa"/>
            <w:vMerge/>
            <w:tcBorders>
              <w:left w:val="thinThickSmallGap" w:sz="24" w:space="0" w:color="1F497D" w:themeColor="text2"/>
              <w:bottom w:val="single" w:sz="12" w:space="0" w:color="1F497D" w:themeColor="text2"/>
            </w:tcBorders>
            <w:noWrap/>
            <w:textDirection w:val="btLr"/>
          </w:tcPr>
          <w:p w:rsidR="00053647" w:rsidRPr="00703BFE" w:rsidRDefault="00053647" w:rsidP="00912695">
            <w:pPr>
              <w:pStyle w:val="Rubriek"/>
              <w:jc w:val="center"/>
              <w:rPr>
                <w:rFonts w:cs="Arial"/>
                <w:noProof w:val="0"/>
                <w:sz w:val="18"/>
                <w:szCs w:val="18"/>
                <w:lang w:val="en-US"/>
              </w:rPr>
            </w:pPr>
          </w:p>
        </w:tc>
        <w:tc>
          <w:tcPr>
            <w:tcW w:w="428" w:type="dxa"/>
            <w:tcBorders>
              <w:bottom w:val="single" w:sz="12" w:space="0" w:color="1F497D" w:themeColor="text2"/>
            </w:tcBorders>
          </w:tcPr>
          <w:p w:rsidR="00053647" w:rsidRPr="00703BFE" w:rsidRDefault="00053647" w:rsidP="00912695">
            <w:pPr>
              <w:pStyle w:val="Rubriek"/>
              <w:jc w:val="center"/>
              <w:rPr>
                <w:rFonts w:cs="Arial"/>
                <w:noProof w:val="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sz w:val="18"/>
                <w:szCs w:val="18"/>
                <w:lang w:val="en-US"/>
              </w:rPr>
              <w:t>3</w:t>
            </w:r>
          </w:p>
        </w:tc>
        <w:tc>
          <w:tcPr>
            <w:tcW w:w="1417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:rsidR="00053647" w:rsidRPr="002A1FE2" w:rsidRDefault="002A1FE2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A1FE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S/P</w:t>
            </w:r>
          </w:p>
        </w:tc>
        <w:tc>
          <w:tcPr>
            <w:tcW w:w="1531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:rsidR="00053647" w:rsidRPr="002A1FE2" w:rsidRDefault="002A1FE2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A1FE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S/P</w:t>
            </w:r>
          </w:p>
        </w:tc>
        <w:tc>
          <w:tcPr>
            <w:tcW w:w="1558" w:type="dxa"/>
            <w:tcBorders>
              <w:bottom w:val="single" w:sz="12" w:space="0" w:color="1F497D" w:themeColor="text2"/>
              <w:right w:val="thickThinSmallGap" w:sz="24" w:space="0" w:color="1F497D" w:themeColor="text2"/>
            </w:tcBorders>
            <w:vAlign w:val="center"/>
          </w:tcPr>
          <w:p w:rsidR="00053647" w:rsidRPr="002A1FE2" w:rsidRDefault="00053647" w:rsidP="00C60666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thinThickSmallGap" w:sz="24" w:space="0" w:color="1F497D" w:themeColor="text2"/>
              <w:bottom w:val="single" w:sz="12" w:space="0" w:color="1F497D" w:themeColor="text2"/>
              <w:right w:val="single" w:sz="4" w:space="0" w:color="000000" w:themeColor="text1"/>
            </w:tcBorders>
            <w:noWrap/>
            <w:vAlign w:val="center"/>
          </w:tcPr>
          <w:p w:rsidR="00053647" w:rsidRPr="00703BFE" w:rsidRDefault="00053647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1F497D" w:themeColor="text2"/>
              <w:right w:val="single" w:sz="4" w:space="0" w:color="000000" w:themeColor="text1"/>
            </w:tcBorders>
            <w:vAlign w:val="center"/>
          </w:tcPr>
          <w:p w:rsidR="00053647" w:rsidRPr="00703BFE" w:rsidRDefault="005849D2" w:rsidP="004B54AE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32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1F497D" w:themeColor="text2"/>
              <w:right w:val="thickThinSmallGap" w:sz="24" w:space="0" w:color="1F497D" w:themeColor="text2"/>
            </w:tcBorders>
            <w:vAlign w:val="center"/>
          </w:tcPr>
          <w:p w:rsidR="00053647" w:rsidRPr="00703BFE" w:rsidRDefault="005849D2" w:rsidP="004B54AE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GF 6+</w:t>
            </w:r>
            <w:r w:rsidR="00055209"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055209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055209">
              <w:rPr>
                <w:rFonts w:ascii="Arial" w:hAnsi="Arial" w:cs="Arial"/>
                <w:sz w:val="18"/>
                <w:szCs w:val="18"/>
                <w:lang w:val="en-US"/>
              </w:rPr>
              <w:t xml:space="preserve">, good suit quality </w:t>
            </w:r>
          </w:p>
        </w:tc>
      </w:tr>
      <w:tr w:rsidR="00053647" w:rsidRPr="00166351" w:rsidTr="005904C5">
        <w:trPr>
          <w:trHeight w:val="504"/>
        </w:trPr>
        <w:tc>
          <w:tcPr>
            <w:tcW w:w="2297" w:type="dxa"/>
            <w:gridSpan w:val="2"/>
            <w:vMerge/>
            <w:tcBorders>
              <w:left w:val="thinThickSmallGap" w:sz="24" w:space="0" w:color="1F497D" w:themeColor="text2"/>
              <w:right w:val="single" w:sz="12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419" w:type="dxa"/>
            <w:vMerge/>
            <w:tcBorders>
              <w:left w:val="single" w:sz="12" w:space="0" w:color="1F497D" w:themeColor="text2"/>
              <w:right w:val="thickThinSmallGap" w:sz="24" w:space="0" w:color="1F497D" w:themeColor="text2"/>
            </w:tcBorders>
          </w:tcPr>
          <w:p w:rsidR="00053647" w:rsidRPr="00703BFE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9"/>
            <w:tcBorders>
              <w:top w:val="single" w:sz="12" w:space="0" w:color="1F497D" w:themeColor="text2"/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noWrap/>
          </w:tcPr>
          <w:p w:rsidR="00053647" w:rsidRPr="00703BFE" w:rsidRDefault="00053647" w:rsidP="005904C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053647" w:rsidRPr="00703BFE" w:rsidRDefault="00053647" w:rsidP="005904C5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  <w:lang w:val="en-US"/>
              </w:rPr>
              <w:t>Speci</w:t>
            </w:r>
            <w:r w:rsidR="00877D73" w:rsidRPr="00703BFE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  <w:lang w:val="en-US"/>
              </w:rPr>
              <w:t>fication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053647" w:rsidRPr="00703BFE" w:rsidRDefault="00053647" w:rsidP="00053647">
            <w:pPr>
              <w:pStyle w:val="Rubriek"/>
              <w:tabs>
                <w:tab w:val="right" w:pos="4644"/>
              </w:tabs>
              <w:spacing w:before="40" w:line="276" w:lineRule="auto"/>
              <w:rPr>
                <w:rFonts w:cs="Arial"/>
                <w:color w:val="0070C0"/>
                <w:sz w:val="18"/>
                <w:szCs w:val="18"/>
                <w:u w:val="single"/>
                <w:lang w:val="en-US"/>
              </w:rPr>
            </w:pPr>
            <w:r w:rsidRPr="00703BFE">
              <w:rPr>
                <w:rFonts w:cs="Arial"/>
                <w:color w:val="0070C0"/>
                <w:sz w:val="18"/>
                <w:szCs w:val="18"/>
                <w:u w:val="single"/>
                <w:lang w:val="en-US"/>
              </w:rPr>
              <w:t>Responses</w:t>
            </w:r>
          </w:p>
          <w:p w:rsidR="00053647" w:rsidRPr="00703BFE" w:rsidRDefault="00053647" w:rsidP="0005364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asks for min/max</w:t>
            </w:r>
            <w:r w:rsidR="005C05E5">
              <w:rPr>
                <w:rFonts w:ascii="Arial" w:hAnsi="Arial" w:cs="Arial"/>
                <w:sz w:val="18"/>
                <w:szCs w:val="18"/>
                <w:lang w:val="en-US"/>
              </w:rPr>
              <w:t xml:space="preserve"> &amp; suit quality:</w:t>
            </w:r>
          </w:p>
          <w:p w:rsidR="00053647" w:rsidRPr="00703BFE" w:rsidRDefault="00053647" w:rsidP="0005364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-&gt; 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mi</w:t>
            </w:r>
            <w:r w:rsidR="005C05E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n, bad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-&gt; 3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 xml:space="preserve">♦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min</w:t>
            </w:r>
            <w:r w:rsidR="005C05E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, good;</w:t>
            </w:r>
          </w:p>
          <w:p w:rsidR="00053647" w:rsidRPr="00703BFE" w:rsidRDefault="00053647" w:rsidP="00053647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-&gt; 3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 xml:space="preserve">♥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max</w:t>
            </w:r>
            <w:r w:rsidR="005C05E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bad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-&gt; 3</w:t>
            </w:r>
            <w:r w:rsidR="005C05E5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max</w:t>
            </w:r>
            <w:r w:rsidR="005C05E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good; -&gt; </w:t>
            </w:r>
            <w:proofErr w:type="spellStart"/>
            <w:r w:rsidR="005C05E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3NT</w:t>
            </w:r>
            <w:proofErr w:type="spellEnd"/>
            <w:r w:rsidR="005C05E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very good suit;</w:t>
            </w:r>
          </w:p>
          <w:p w:rsidR="006E1869" w:rsidRPr="00703BFE" w:rsidRDefault="00053647" w:rsidP="0005364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asks length &amp; min/max: -&gt; 5 min, 5 max, etc.</w:t>
            </w:r>
          </w:p>
        </w:tc>
      </w:tr>
      <w:tr w:rsidR="00053647" w:rsidRPr="00703BFE" w:rsidTr="005904C5">
        <w:trPr>
          <w:trHeight w:val="240"/>
        </w:trPr>
        <w:tc>
          <w:tcPr>
            <w:tcW w:w="2297" w:type="dxa"/>
            <w:gridSpan w:val="2"/>
            <w:vMerge/>
            <w:tcBorders>
              <w:left w:val="thinThickSmallGap" w:sz="24" w:space="0" w:color="1F497D" w:themeColor="text2"/>
              <w:right w:val="single" w:sz="12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419" w:type="dxa"/>
            <w:vMerge/>
            <w:tcBorders>
              <w:left w:val="single" w:sz="12" w:space="0" w:color="1F497D" w:themeColor="text2"/>
              <w:right w:val="thickThinSmallGap" w:sz="24" w:space="0" w:color="1F497D" w:themeColor="text2"/>
            </w:tcBorders>
          </w:tcPr>
          <w:p w:rsidR="00053647" w:rsidRPr="00703BFE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gridSpan w:val="5"/>
            <w:tcBorders>
              <w:top w:val="single" w:sz="12" w:space="0" w:color="1F497D" w:themeColor="text2"/>
              <w:left w:val="thinThickSmallGap" w:sz="24" w:space="0" w:color="1F497D" w:themeColor="text2"/>
              <w:bottom w:val="single" w:sz="4" w:space="0" w:color="auto"/>
            </w:tcBorders>
            <w:noWrap/>
          </w:tcPr>
          <w:p w:rsidR="00053647" w:rsidRPr="00703BFE" w:rsidRDefault="00053647" w:rsidP="005904C5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  <w:lang w:val="en-US"/>
              </w:rPr>
              <w:t>Later Count</w:t>
            </w:r>
          </w:p>
        </w:tc>
        <w:tc>
          <w:tcPr>
            <w:tcW w:w="3089" w:type="dxa"/>
            <w:gridSpan w:val="4"/>
            <w:tcBorders>
              <w:top w:val="single" w:sz="12" w:space="0" w:color="1F497D" w:themeColor="text2"/>
              <w:bottom w:val="single" w:sz="4" w:space="0" w:color="auto"/>
              <w:right w:val="thickThinSmallGap" w:sz="24" w:space="0" w:color="1F497D" w:themeColor="text2"/>
            </w:tcBorders>
          </w:tcPr>
          <w:p w:rsidR="00053647" w:rsidRPr="00703BFE" w:rsidRDefault="00DB4754" w:rsidP="005904C5">
            <w:pPr>
              <w:pStyle w:val="Rubriek"/>
              <w:rPr>
                <w:rFonts w:cs="Arial"/>
                <w:noProof w:val="0"/>
                <w:sz w:val="18"/>
                <w:szCs w:val="18"/>
                <w:lang w:val="en-US"/>
              </w:rPr>
            </w:pPr>
            <w:sdt>
              <w:sdtPr>
                <w:rPr>
                  <w:rFonts w:cs="Arial"/>
                  <w:sz w:val="18"/>
                  <w:szCs w:val="18"/>
                  <w:lang w:val="en-US"/>
                </w:rPr>
                <w:id w:val="-1170011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71F9">
                  <w:rPr>
                    <w:rFonts w:ascii="MS Gothic" w:eastAsia="MS Gothic" w:hAnsi="MS Gothic" w:cs="Arial" w:hint="eastAsia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053647" w:rsidRPr="00703BFE">
              <w:rPr>
                <w:rFonts w:cs="Arial"/>
                <w:noProof w:val="0"/>
                <w:sz w:val="18"/>
                <w:szCs w:val="18"/>
                <w:lang w:val="en-US"/>
              </w:rPr>
              <w:t xml:space="preserve"> Current</w:t>
            </w:r>
            <w:r w:rsidR="00053647" w:rsidRPr="00703BFE">
              <w:rPr>
                <w:rFonts w:cs="Arial"/>
                <w:noProof w:val="0"/>
                <w:sz w:val="18"/>
                <w:szCs w:val="18"/>
                <w:lang w:val="en-US"/>
              </w:rPr>
              <w:t> </w:t>
            </w:r>
            <w:sdt>
              <w:sdtPr>
                <w:rPr>
                  <w:rFonts w:cs="Arial"/>
                  <w:sz w:val="18"/>
                  <w:szCs w:val="18"/>
                  <w:lang w:val="en-US"/>
                </w:rPr>
                <w:id w:val="-11277015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7C5D">
                  <w:rPr>
                    <w:rFonts w:ascii="MS Gothic" w:eastAsia="MS Gothic" w:hAnsi="MS Gothic" w:cs="Arial" w:hint="eastAsia"/>
                    <w:sz w:val="18"/>
                    <w:szCs w:val="18"/>
                    <w:lang w:val="en-US"/>
                  </w:rPr>
                  <w:t>☒</w:t>
                </w:r>
              </w:sdtContent>
            </w:sdt>
            <w:r w:rsidR="00053647" w:rsidRPr="00703BFE">
              <w:rPr>
                <w:rFonts w:cs="Arial"/>
                <w:noProof w:val="0"/>
                <w:sz w:val="18"/>
                <w:szCs w:val="18"/>
                <w:lang w:val="en-US"/>
              </w:rPr>
              <w:t xml:space="preserve"> Original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53647" w:rsidRPr="00703BFE" w:rsidTr="005904C5">
        <w:trPr>
          <w:trHeight w:hRule="exact" w:val="255"/>
        </w:trPr>
        <w:tc>
          <w:tcPr>
            <w:tcW w:w="2297" w:type="dxa"/>
            <w:gridSpan w:val="2"/>
            <w:vMerge/>
            <w:tcBorders>
              <w:left w:val="thinThickSmallGap" w:sz="24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419" w:type="dxa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</w:tcPr>
          <w:p w:rsidR="00053647" w:rsidRPr="00703BFE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gridSpan w:val="5"/>
            <w:tcBorders>
              <w:top w:val="single" w:sz="4" w:space="0" w:color="auto"/>
              <w:left w:val="thinThickSmallGap" w:sz="24" w:space="0" w:color="1F497D" w:themeColor="text2"/>
            </w:tcBorders>
            <w:noWrap/>
          </w:tcPr>
          <w:p w:rsidR="00053647" w:rsidRPr="00703BFE" w:rsidRDefault="00053647" w:rsidP="000C5E80">
            <w:pPr>
              <w:pStyle w:val="Sectie"/>
              <w:spacing w:line="240" w:lineRule="auto"/>
              <w:rPr>
                <w:rFonts w:cs="Arial"/>
                <w:color w:val="808080" w:themeColor="background1" w:themeShade="80"/>
                <w:szCs w:val="18"/>
                <w:u w:val="single"/>
                <w:lang w:val="en-US"/>
              </w:rPr>
            </w:pPr>
            <w:r w:rsidRPr="00703BFE">
              <w:rPr>
                <w:rFonts w:cs="Arial"/>
                <w:color w:val="808080" w:themeColor="background1" w:themeShade="80"/>
                <w:szCs w:val="18"/>
                <w:lang w:val="en-US"/>
              </w:rPr>
              <w:t>Attitude</w:t>
            </w:r>
          </w:p>
        </w:tc>
        <w:tc>
          <w:tcPr>
            <w:tcW w:w="3089" w:type="dxa"/>
            <w:gridSpan w:val="4"/>
            <w:tcBorders>
              <w:top w:val="single" w:sz="4" w:space="0" w:color="auto"/>
              <w:right w:val="thickThinSmallGap" w:sz="24" w:space="0" w:color="1F497D" w:themeColor="text2"/>
            </w:tcBorders>
          </w:tcPr>
          <w:p w:rsidR="00053647" w:rsidRPr="00703BFE" w:rsidRDefault="00053647" w:rsidP="000C5E80">
            <w:pPr>
              <w:pStyle w:val="Sectie"/>
              <w:spacing w:line="240" w:lineRule="auto"/>
              <w:rPr>
                <w:rFonts w:cs="Arial"/>
                <w:b w:val="0"/>
                <w:color w:val="000000" w:themeColor="text1"/>
                <w:szCs w:val="18"/>
                <w:u w:val="single"/>
                <w:lang w:val="en-US"/>
              </w:rPr>
            </w:pPr>
            <w:r w:rsidRPr="00703BFE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Low encouraging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53647" w:rsidRPr="00703BFE" w:rsidTr="005904C5">
        <w:trPr>
          <w:trHeight w:hRule="exact" w:val="255"/>
        </w:trPr>
        <w:tc>
          <w:tcPr>
            <w:tcW w:w="4716" w:type="dxa"/>
            <w:gridSpan w:val="3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pStyle w:val="Sectie"/>
              <w:tabs>
                <w:tab w:val="right" w:pos="4638"/>
              </w:tabs>
              <w:spacing w:before="40" w:line="276" w:lineRule="auto"/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</w:pPr>
            <w:r w:rsidRPr="00703BFE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>VS. Preempts</w:t>
            </w:r>
          </w:p>
          <w:p w:rsidR="00053647" w:rsidRPr="00703BFE" w:rsidRDefault="00053647" w:rsidP="00912695">
            <w:pPr>
              <w:tabs>
                <w:tab w:val="right" w:pos="4638"/>
              </w:tabs>
              <w:spacing w:line="276" w:lineRule="auto"/>
              <w:rPr>
                <w:rFonts w:ascii="Arial" w:hAnsi="Arial" w:cs="Arial"/>
                <w:color w:val="000000" w:themeColor="text1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(non-) Leaping Michaels, (2/3</w:t>
            </w:r>
            <w:r w:rsidRPr="00703BFE">
              <w:rPr>
                <w:rFonts w:ascii="Arial" w:hAnsi="Arial" w:cs="Arial"/>
                <w:b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) - 4</w:t>
            </w:r>
            <w:r w:rsidRPr="00703BFE">
              <w:rPr>
                <w:rFonts w:ascii="Arial" w:hAnsi="Arial" w:cs="Arial"/>
                <w:b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Majors</w:t>
            </w:r>
          </w:p>
          <w:p w:rsidR="00053647" w:rsidRPr="00703BFE" w:rsidRDefault="00053647" w:rsidP="00912695">
            <w:pPr>
              <w:tabs>
                <w:tab w:val="right" w:pos="4638"/>
              </w:tabs>
              <w:spacing w:line="276" w:lineRule="auto"/>
              <w:rPr>
                <w:rFonts w:ascii="Arial" w:hAnsi="Arial" w:cs="Arial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After X modified transfer-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Lebensohl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(see next page)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gridSpan w:val="5"/>
            <w:tcBorders>
              <w:top w:val="single" w:sz="4" w:space="0" w:color="auto"/>
              <w:left w:val="thinThickSmallGap" w:sz="24" w:space="0" w:color="1F497D" w:themeColor="text2"/>
            </w:tcBorders>
            <w:noWrap/>
          </w:tcPr>
          <w:p w:rsidR="00053647" w:rsidRPr="00703BFE" w:rsidRDefault="00053647" w:rsidP="000C5E80">
            <w:pPr>
              <w:pStyle w:val="Sectie"/>
              <w:spacing w:line="240" w:lineRule="auto"/>
              <w:rPr>
                <w:rFonts w:cs="Arial"/>
                <w:noProof w:val="0"/>
                <w:color w:val="808080" w:themeColor="background1" w:themeShade="80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color w:val="808080" w:themeColor="background1" w:themeShade="80"/>
                <w:szCs w:val="18"/>
                <w:lang w:val="en-US"/>
              </w:rPr>
              <w:t>Count</w:t>
            </w:r>
          </w:p>
        </w:tc>
        <w:tc>
          <w:tcPr>
            <w:tcW w:w="3089" w:type="dxa"/>
            <w:gridSpan w:val="4"/>
            <w:tcBorders>
              <w:top w:val="single" w:sz="4" w:space="0" w:color="auto"/>
              <w:right w:val="thickThinSmallGap" w:sz="24" w:space="0" w:color="1F497D" w:themeColor="text2"/>
            </w:tcBorders>
          </w:tcPr>
          <w:p w:rsidR="00053647" w:rsidRPr="00703BFE" w:rsidRDefault="00053647" w:rsidP="000C5E80">
            <w:pPr>
              <w:pStyle w:val="Sectie"/>
              <w:spacing w:line="240" w:lineRule="auto"/>
              <w:rPr>
                <w:rFonts w:cs="Arial"/>
                <w:b w:val="0"/>
                <w:noProof w:val="0"/>
                <w:color w:val="000000" w:themeColor="text1"/>
                <w:szCs w:val="18"/>
                <w:lang w:val="en-US"/>
              </w:rPr>
            </w:pPr>
            <w:r w:rsidRPr="00703BFE">
              <w:rPr>
                <w:rFonts w:cs="Arial"/>
                <w:b w:val="0"/>
                <w:color w:val="000000" w:themeColor="text1"/>
                <w:szCs w:val="18"/>
                <w:lang w:val="en-US"/>
              </w:rPr>
              <w:t>Low even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53647" w:rsidRPr="00166351" w:rsidTr="005904C5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gridSpan w:val="5"/>
            <w:tcBorders>
              <w:left w:val="thinThickSmallGap" w:sz="24" w:space="0" w:color="1F497D" w:themeColor="text2"/>
            </w:tcBorders>
            <w:noWrap/>
          </w:tcPr>
          <w:p w:rsidR="00053647" w:rsidRPr="00703BFE" w:rsidRDefault="00053647" w:rsidP="000C5E80">
            <w:pPr>
              <w:pStyle w:val="Rubriek"/>
              <w:spacing w:line="240" w:lineRule="auto"/>
              <w:rPr>
                <w:rFonts w:cs="Arial"/>
                <w:noProof w:val="0"/>
                <w:color w:val="808080" w:themeColor="background1" w:themeShade="8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color w:val="808080" w:themeColor="background1" w:themeShade="80"/>
                <w:sz w:val="18"/>
                <w:szCs w:val="18"/>
                <w:lang w:val="en-US"/>
              </w:rPr>
              <w:t>In the trump suit</w:t>
            </w:r>
          </w:p>
        </w:tc>
        <w:tc>
          <w:tcPr>
            <w:tcW w:w="3089" w:type="dxa"/>
            <w:gridSpan w:val="4"/>
            <w:tcBorders>
              <w:right w:val="thickThinSmallGap" w:sz="24" w:space="0" w:color="1F497D" w:themeColor="text2"/>
            </w:tcBorders>
          </w:tcPr>
          <w:p w:rsidR="00053647" w:rsidRPr="00E45A79" w:rsidRDefault="00E45A79" w:rsidP="000C5E80">
            <w:pPr>
              <w:pStyle w:val="Rubriek"/>
              <w:spacing w:line="240" w:lineRule="auto"/>
              <w:rPr>
                <w:rFonts w:cs="Arial"/>
                <w:b w:val="0"/>
                <w:noProof w:val="0"/>
                <w:color w:val="000000" w:themeColor="text1"/>
                <w:sz w:val="18"/>
                <w:szCs w:val="18"/>
                <w:lang w:val="en-US"/>
              </w:rPr>
            </w:pPr>
            <w:r w:rsidRPr="00E45A79">
              <w:rPr>
                <w:rFonts w:cs="Arial"/>
                <w:b w:val="0"/>
                <w:color w:val="000000" w:themeColor="text1"/>
                <w:sz w:val="18"/>
                <w:szCs w:val="18"/>
                <w:lang w:val="en-US"/>
              </w:rPr>
              <w:t>S/P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053647" w:rsidRPr="00703BFE" w:rsidRDefault="00053647" w:rsidP="00053647">
            <w:pPr>
              <w:pStyle w:val="Rubriek"/>
              <w:tabs>
                <w:tab w:val="right" w:pos="4644"/>
              </w:tabs>
              <w:spacing w:before="40"/>
              <w:rPr>
                <w:rFonts w:cs="Arial"/>
                <w:color w:val="0070C0"/>
                <w:sz w:val="18"/>
                <w:szCs w:val="18"/>
                <w:u w:val="single"/>
                <w:lang w:val="en-US"/>
              </w:rPr>
            </w:pPr>
            <w:r w:rsidRPr="00703BFE">
              <w:rPr>
                <w:rFonts w:cs="Arial"/>
                <w:color w:val="0070C0"/>
                <w:sz w:val="18"/>
                <w:szCs w:val="18"/>
                <w:u w:val="single"/>
                <w:lang w:val="en-US"/>
              </w:rPr>
              <w:t>Forcing Pass</w:t>
            </w:r>
          </w:p>
          <w:p w:rsidR="00053647" w:rsidRPr="00703BFE" w:rsidRDefault="00053647" w:rsidP="00053647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In GF sequences, after penalty-X, and 10+ XX</w:t>
            </w:r>
          </w:p>
        </w:tc>
      </w:tr>
      <w:tr w:rsidR="00053647" w:rsidRPr="00166351" w:rsidTr="005904C5">
        <w:trPr>
          <w:trHeight w:hRule="exact" w:val="255"/>
        </w:trPr>
        <w:tc>
          <w:tcPr>
            <w:tcW w:w="4716" w:type="dxa"/>
            <w:gridSpan w:val="3"/>
            <w:vMerge/>
            <w:tcBorders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38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71" w:type="dxa"/>
            <w:gridSpan w:val="5"/>
            <w:tcBorders>
              <w:left w:val="thinThickSmallGap" w:sz="24" w:space="0" w:color="1F497D" w:themeColor="text2"/>
              <w:bottom w:val="single" w:sz="12" w:space="0" w:color="1F497D" w:themeColor="text2"/>
            </w:tcBorders>
            <w:noWrap/>
          </w:tcPr>
          <w:p w:rsidR="00053647" w:rsidRPr="00703BFE" w:rsidRDefault="00053647" w:rsidP="000C5E80">
            <w:pPr>
              <w:pStyle w:val="Rubriek"/>
              <w:spacing w:line="240" w:lineRule="auto"/>
              <w:rPr>
                <w:rFonts w:cs="Arial"/>
                <w:color w:val="808080" w:themeColor="background1" w:themeShade="80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noProof w:val="0"/>
                <w:color w:val="808080" w:themeColor="background1" w:themeShade="80"/>
                <w:sz w:val="18"/>
                <w:szCs w:val="18"/>
                <w:lang w:val="en-US"/>
              </w:rPr>
              <w:t>NT: Smith</w:t>
            </w:r>
          </w:p>
        </w:tc>
        <w:tc>
          <w:tcPr>
            <w:tcW w:w="3089" w:type="dxa"/>
            <w:gridSpan w:val="4"/>
            <w:tcBorders>
              <w:bottom w:val="single" w:sz="12" w:space="0" w:color="1F497D" w:themeColor="text2"/>
              <w:right w:val="thickThinSmallGap" w:sz="24" w:space="0" w:color="1F497D" w:themeColor="text2"/>
            </w:tcBorders>
          </w:tcPr>
          <w:p w:rsidR="00053647" w:rsidRPr="00703BFE" w:rsidRDefault="00053647" w:rsidP="000C5E80">
            <w:pPr>
              <w:tabs>
                <w:tab w:val="right" w:pos="3107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Low= encouraging for opening lead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44"/>
              </w:tabs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053647" w:rsidRPr="00166351" w:rsidTr="00EC0C4B">
        <w:trPr>
          <w:trHeight w:val="762"/>
        </w:trPr>
        <w:tc>
          <w:tcPr>
            <w:tcW w:w="4716" w:type="dxa"/>
            <w:gridSpan w:val="3"/>
            <w:tcBorders>
              <w:top w:val="single" w:sz="12" w:space="0" w:color="1F497D" w:themeColor="text2"/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pStyle w:val="Sectie"/>
              <w:tabs>
                <w:tab w:val="right" w:pos="4638"/>
              </w:tabs>
              <w:spacing w:before="40" w:line="276" w:lineRule="auto"/>
              <w:rPr>
                <w:rFonts w:cs="Arial"/>
                <w:noProof w:val="0"/>
                <w:szCs w:val="18"/>
                <w:u w:val="single"/>
                <w:lang w:val="en-US"/>
              </w:rPr>
            </w:pPr>
            <w:r w:rsidRPr="00703BFE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>VS</w:t>
            </w:r>
            <w:r w:rsidR="00025285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>.</w:t>
            </w:r>
            <w:r w:rsidRPr="00703BFE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 xml:space="preserve"> strong</w:t>
            </w:r>
            <w:r w:rsidRPr="00025285">
              <w:rPr>
                <w:rFonts w:cs="Arial"/>
                <w:noProof w:val="0"/>
                <w:color w:val="0070C0"/>
                <w:szCs w:val="18"/>
                <w:lang w:val="en-US"/>
              </w:rPr>
              <w:t xml:space="preserve"> </w:t>
            </w:r>
            <w:r w:rsidRPr="00703BFE">
              <w:rPr>
                <w:rFonts w:cs="Arial"/>
                <w:noProof w:val="0"/>
                <w:color w:val="0070C0"/>
                <w:szCs w:val="18"/>
                <w:lang w:val="en-US"/>
              </w:rPr>
              <w:t>1</w:t>
            </w:r>
            <w:r w:rsidRPr="00703BFE">
              <w:rPr>
                <w:rFonts w:cs="Arial"/>
                <w:color w:val="00B050"/>
                <w:szCs w:val="18"/>
                <w:lang w:val="en-US"/>
              </w:rPr>
              <w:t>♣</w:t>
            </w:r>
          </w:p>
          <w:p w:rsidR="00811D44" w:rsidRDefault="00053647" w:rsidP="00912695">
            <w:pPr>
              <w:tabs>
                <w:tab w:val="right" w:pos="4638"/>
              </w:tabs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1-Level </w:t>
            </w:r>
            <w:r w:rsidR="00811D44">
              <w:rPr>
                <w:rFonts w:ascii="Arial" w:hAnsi="Arial" w:cs="Arial"/>
                <w:sz w:val="18"/>
                <w:szCs w:val="18"/>
                <w:lang w:val="en-US"/>
              </w:rPr>
              <w:t>constructive or psyche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; 1/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= </w:t>
            </w:r>
            <w:r w:rsidR="00025285">
              <w:rPr>
                <w:rFonts w:ascii="Arial" w:hAnsi="Arial" w:cs="Arial"/>
                <w:sz w:val="18"/>
                <w:szCs w:val="18"/>
                <w:lang w:val="en-US"/>
              </w:rPr>
              <w:t xml:space="preserve">minors, </w:t>
            </w:r>
          </w:p>
          <w:p w:rsidR="00053647" w:rsidRPr="00811D44" w:rsidRDefault="00025285" w:rsidP="00912695">
            <w:pPr>
              <w:tabs>
                <w:tab w:val="right" w:pos="4638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X= Majors</w:t>
            </w:r>
            <w:r w:rsidR="00811D44">
              <w:rPr>
                <w:rFonts w:ascii="Arial" w:hAnsi="Arial" w:cs="Arial"/>
                <w:sz w:val="18"/>
                <w:szCs w:val="18"/>
                <w:lang w:val="en-US"/>
              </w:rPr>
              <w:t xml:space="preserve">; </w:t>
            </w:r>
            <w:r w:rsidR="00053647"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="00811D44">
              <w:rPr>
                <w:rFonts w:ascii="Arial" w:hAnsi="Arial" w:cs="Arial"/>
                <w:sz w:val="18"/>
                <w:szCs w:val="18"/>
                <w:lang w:val="en-US"/>
              </w:rPr>
              <w:t>/3</w:t>
            </w:r>
            <w:r w:rsidR="00053647" w:rsidRPr="00703BFE">
              <w:rPr>
                <w:rFonts w:ascii="Arial" w:hAnsi="Arial" w:cs="Arial"/>
                <w:sz w:val="18"/>
                <w:szCs w:val="18"/>
                <w:lang w:val="en-US"/>
              </w:rPr>
              <w:t>-Level</w:t>
            </w:r>
            <w:r w:rsidR="00811D44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053647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= </w:t>
            </w:r>
            <w:r w:rsidR="00811D44">
              <w:rPr>
                <w:rFonts w:ascii="Arial" w:hAnsi="Arial" w:cs="Arial"/>
                <w:sz w:val="18"/>
                <w:szCs w:val="18"/>
                <w:lang w:val="en-US"/>
              </w:rPr>
              <w:t>natural, wide-ranged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bottom w:val="single" w:sz="4" w:space="0" w:color="auto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9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bottom w:val="single" w:sz="4" w:space="0" w:color="auto"/>
              <w:right w:val="thickThinSmallGap" w:sz="24" w:space="0" w:color="1F497D" w:themeColor="text2"/>
            </w:tcBorders>
            <w:noWrap/>
          </w:tcPr>
          <w:p w:rsidR="00053647" w:rsidRPr="00703BFE" w:rsidRDefault="00053647" w:rsidP="0094490A">
            <w:pPr>
              <w:tabs>
                <w:tab w:val="right" w:pos="5148"/>
              </w:tabs>
              <w:spacing w:before="60" w:after="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Discards vs suit: low</w:t>
            </w:r>
            <w:r w:rsidR="00480C49">
              <w:rPr>
                <w:rFonts w:ascii="Arial" w:hAnsi="Arial" w:cs="Arial"/>
                <w:sz w:val="18"/>
                <w:szCs w:val="18"/>
                <w:lang w:val="en-US"/>
              </w:rPr>
              <w:t xml:space="preserve"> =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encouraging</w:t>
            </w:r>
          </w:p>
          <w:p w:rsidR="00053647" w:rsidRPr="00703BFE" w:rsidRDefault="00053647" w:rsidP="0094490A">
            <w:pPr>
              <w:tabs>
                <w:tab w:val="right" w:pos="5148"/>
              </w:tabs>
              <w:spacing w:after="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Definition of partner’s suit: Any 4+ Suit that hasn’t been supported. (1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/1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/1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opening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; any overcall; responses to partner’s opening</w:t>
            </w:r>
            <w:r w:rsidR="00FC392C">
              <w:rPr>
                <w:rFonts w:ascii="Arial" w:hAnsi="Arial" w:cs="Arial"/>
                <w:sz w:val="18"/>
                <w:szCs w:val="18"/>
                <w:lang w:val="en-US"/>
              </w:rPr>
              <w:t>;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FC392C">
              <w:rPr>
                <w:rFonts w:ascii="Arial" w:hAnsi="Arial" w:cs="Arial"/>
                <w:sz w:val="18"/>
                <w:szCs w:val="18"/>
                <w:lang w:val="en-US"/>
              </w:rPr>
              <w:t xml:space="preserve">lead-directing X; 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etc.)</w:t>
            </w:r>
          </w:p>
          <w:p w:rsidR="00053647" w:rsidRPr="00703BFE" w:rsidRDefault="00053647" w:rsidP="0094490A">
            <w:pPr>
              <w:tabs>
                <w:tab w:val="right" w:pos="5148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Later leads may be Suit preference, for example when giving a ruff, or Attitude in 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cashout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situations.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bottom w:val="single" w:sz="4" w:space="0" w:color="auto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053647" w:rsidRPr="00703BFE" w:rsidRDefault="00053647" w:rsidP="00053647">
            <w:pPr>
              <w:pStyle w:val="Sectie"/>
              <w:tabs>
                <w:tab w:val="right" w:pos="4644"/>
              </w:tabs>
              <w:spacing w:before="40" w:line="276" w:lineRule="auto"/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</w:pPr>
            <w:r w:rsidRPr="00703BFE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>Important notes that don’t fit elsewhere</w:t>
            </w:r>
          </w:p>
          <w:p w:rsidR="005548E3" w:rsidRPr="00703BFE" w:rsidRDefault="005548E3" w:rsidP="005548E3">
            <w:pPr>
              <w:tabs>
                <w:tab w:val="right" w:pos="4638"/>
              </w:tabs>
              <w:rPr>
                <w:rFonts w:ascii="Arial" w:hAnsi="Arial" w:cs="Arial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22"/>
                <w:szCs w:val="22"/>
                <w:lang w:val="en-US"/>
              </w:rPr>
              <w:t xml:space="preserve">- </w:t>
            </w:r>
            <w:r w:rsidRPr="00703BFE">
              <w:rPr>
                <w:rFonts w:ascii="Arial" w:hAnsi="Arial" w:cs="Arial"/>
                <w:b/>
                <w:sz w:val="22"/>
                <w:szCs w:val="22"/>
                <w:lang w:val="en-US"/>
              </w:rPr>
              <w:sym w:font="Symbol" w:char="F05B"/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1m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  <w:r w:rsidRPr="00703BFE">
              <w:rPr>
                <w:rFonts w:ascii="Arial" w:hAnsi="Arial" w:cs="Arial"/>
                <w:b/>
                <w:sz w:val="22"/>
                <w:szCs w:val="22"/>
                <w:lang w:val="en-US"/>
              </w:rPr>
              <w:sym w:font="Symbol" w:char="F05D"/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1M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(X) -&gt; Transfers from 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1NT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up to 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2M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-1</w:t>
            </w:r>
          </w:p>
          <w:p w:rsidR="00DC526C" w:rsidRPr="00703BFE" w:rsidRDefault="005548E3" w:rsidP="005548E3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- Good/bad 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in many competitive sequences</w:t>
            </w:r>
          </w:p>
          <w:p w:rsidR="00053647" w:rsidRPr="00703BFE" w:rsidRDefault="00DC526C" w:rsidP="005548E3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- </w:t>
            </w:r>
            <w:r w:rsidR="008000B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Opponents</w:t>
            </w:r>
            <w:r w:rsidR="00053647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compet</w:t>
            </w:r>
            <w:r w:rsidR="008000B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e</w:t>
            </w:r>
            <w:r w:rsidR="00053647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over 1</w:t>
            </w:r>
            <w:r w:rsidR="00053647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053647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="00053647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E95695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: </w:t>
            </w:r>
            <w:proofErr w:type="spellStart"/>
            <w:r w:rsidR="00053647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="00E95695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053647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GF</w:t>
            </w:r>
            <w:r w:rsidR="00E95695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, cue= invite</w:t>
            </w:r>
          </w:p>
        </w:tc>
      </w:tr>
      <w:tr w:rsidR="00053647" w:rsidRPr="009F2BE7" w:rsidTr="00EC0C4B">
        <w:trPr>
          <w:trHeight w:val="247"/>
        </w:trPr>
        <w:tc>
          <w:tcPr>
            <w:tcW w:w="4716" w:type="dxa"/>
            <w:gridSpan w:val="3"/>
            <w:vMerge w:val="restart"/>
            <w:tcBorders>
              <w:top w:val="single" w:sz="12" w:space="0" w:color="1F497D" w:themeColor="text2"/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BE2CA5" w:rsidRPr="00703BFE" w:rsidRDefault="00BE2CA5" w:rsidP="00860BF1">
            <w:pPr>
              <w:pStyle w:val="Sectie"/>
              <w:tabs>
                <w:tab w:val="right" w:pos="4638"/>
              </w:tabs>
              <w:spacing w:before="20" w:after="40" w:line="240" w:lineRule="auto"/>
              <w:rPr>
                <w:rFonts w:cs="Arial"/>
                <w:color w:val="0070C0"/>
                <w:szCs w:val="18"/>
                <w:u w:val="single"/>
                <w:lang w:val="en-US"/>
              </w:rPr>
            </w:pPr>
            <w:r w:rsidRPr="00703BFE">
              <w:rPr>
                <w:rFonts w:cs="Arial"/>
                <w:color w:val="0070C0"/>
                <w:szCs w:val="18"/>
                <w:u w:val="single"/>
                <w:lang w:val="en-US"/>
              </w:rPr>
              <w:t xml:space="preserve">Two-suiters: </w:t>
            </w:r>
          </w:p>
          <w:p w:rsidR="00AC0321" w:rsidRDefault="00BE2CA5" w:rsidP="009F2BE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(1</w:t>
            </w:r>
            <w:r w:rsidR="009F2BE7"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) 2</w:t>
            </w:r>
            <w:r w:rsidR="0054667F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/3</w:t>
            </w:r>
            <w:r w:rsidR="009F2BE7"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= </w:t>
            </w:r>
            <w:proofErr w:type="spellStart"/>
            <w:r w:rsidR="0054667F">
              <w:rPr>
                <w:rFonts w:ascii="Arial" w:hAnsi="Arial" w:cs="Arial"/>
                <w:sz w:val="18"/>
                <w:szCs w:val="18"/>
                <w:lang w:val="en-US"/>
              </w:rPr>
              <w:t>nat</w:t>
            </w:r>
            <w:proofErr w:type="spellEnd"/>
          </w:p>
          <w:p w:rsidR="009F2BE7" w:rsidRDefault="009F2BE7" w:rsidP="009F2BE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(1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) 2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= 55+ majors, weak or strong</w:t>
            </w:r>
          </w:p>
          <w:p w:rsidR="009F2BE7" w:rsidRPr="009F2BE7" w:rsidRDefault="009F2BE7" w:rsidP="009F2BE7">
            <w:pPr>
              <w:tabs>
                <w:tab w:val="left" w:pos="2568"/>
              </w:tabs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(1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) 2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= </w:t>
            </w:r>
            <w:proofErr w:type="spellStart"/>
            <w:r w:rsidR="00AA7200">
              <w:rPr>
                <w:rFonts w:ascii="Arial" w:hAnsi="Arial" w:cs="Arial"/>
                <w:sz w:val="18"/>
                <w:szCs w:val="18"/>
                <w:lang w:val="en-US"/>
              </w:rPr>
              <w:t>michaels</w:t>
            </w:r>
            <w:proofErr w:type="spellEnd"/>
            <w:r w:rsidR="00AA7200">
              <w:rPr>
                <w:rFonts w:ascii="Arial" w:hAnsi="Arial" w:cs="Arial"/>
                <w:sz w:val="18"/>
                <w:szCs w:val="18"/>
                <w:lang w:val="en-US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55+, 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+</w:t>
            </w:r>
            <w:r w:rsidR="00AA7200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b/>
                <w:color w:val="00B050"/>
                <w:sz w:val="18"/>
                <w:szCs w:val="18"/>
                <w:lang w:val="en-US"/>
              </w:rPr>
              <w:t>♣</w:t>
            </w:r>
            <w:r w:rsidR="00AA7200">
              <w:rPr>
                <w:rFonts w:ascii="Arial" w:hAnsi="Arial" w:cs="Arial"/>
                <w:sz w:val="18"/>
                <w:szCs w:val="18"/>
                <w:lang w:val="en-US"/>
              </w:rPr>
              <w:t xml:space="preserve"> or 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9"/>
            <w:vMerge/>
            <w:tcBorders>
              <w:left w:val="thinThick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5148"/>
              </w:tabs>
              <w:spacing w:after="60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right w:val="thinThick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vMerge/>
            <w:tcBorders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noWrap/>
          </w:tcPr>
          <w:p w:rsidR="00053647" w:rsidRPr="00703BFE" w:rsidRDefault="00053647" w:rsidP="00912695">
            <w:pPr>
              <w:tabs>
                <w:tab w:val="right" w:pos="4644"/>
              </w:tabs>
              <w:rPr>
                <w:rFonts w:ascii="Arial" w:hAnsi="Arial" w:cs="Arial"/>
                <w:szCs w:val="18"/>
                <w:u w:val="single"/>
                <w:lang w:val="en-US"/>
              </w:rPr>
            </w:pPr>
          </w:p>
        </w:tc>
      </w:tr>
      <w:tr w:rsidR="00003E2D" w:rsidRPr="00166351" w:rsidTr="009133DC">
        <w:trPr>
          <w:trHeight w:val="649"/>
        </w:trPr>
        <w:tc>
          <w:tcPr>
            <w:tcW w:w="4716" w:type="dxa"/>
            <w:gridSpan w:val="3"/>
            <w:vMerge/>
            <w:tcBorders>
              <w:left w:val="thinThickSmallGap" w:sz="24" w:space="0" w:color="1F497D" w:themeColor="text2"/>
              <w:bottom w:val="thickThin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pStyle w:val="Sectie"/>
              <w:tabs>
                <w:tab w:val="right" w:pos="4638"/>
              </w:tabs>
              <w:spacing w:before="20" w:line="240" w:lineRule="auto"/>
              <w:rPr>
                <w:rFonts w:cs="Arial"/>
                <w:color w:val="1F497D" w:themeColor="text2"/>
                <w:szCs w:val="18"/>
                <w:u w:val="single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bottom w:val="nil"/>
              <w:right w:val="thinThick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60" w:type="dxa"/>
            <w:gridSpan w:val="9"/>
            <w:vMerge/>
            <w:tcBorders>
              <w:left w:val="thinThickSmallGap" w:sz="24" w:space="0" w:color="1F497D" w:themeColor="text2"/>
              <w:bottom w:val="thickThin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tabs>
                <w:tab w:val="right" w:pos="5148"/>
              </w:tabs>
              <w:spacing w:after="60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vMerge/>
            <w:tcBorders>
              <w:left w:val="thickThinSmallGap" w:sz="24" w:space="0" w:color="1F497D" w:themeColor="text2"/>
              <w:bottom w:val="nil"/>
              <w:right w:val="thinThickSmallGap" w:sz="24" w:space="0" w:color="1F497D" w:themeColor="text2"/>
            </w:tcBorders>
            <w:noWrap/>
          </w:tcPr>
          <w:p w:rsidR="00003E2D" w:rsidRPr="00703BFE" w:rsidRDefault="00003E2D" w:rsidP="00912695">
            <w:pPr>
              <w:tabs>
                <w:tab w:val="right" w:pos="4644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800" w:type="dxa"/>
            <w:gridSpan w:val="6"/>
            <w:tcBorders>
              <w:top w:val="single" w:sz="12" w:space="0" w:color="1F497D" w:themeColor="text2"/>
              <w:left w:val="thinThickSmallGap" w:sz="24" w:space="0" w:color="1F497D" w:themeColor="text2"/>
              <w:bottom w:val="thickThinSmallGap" w:sz="24" w:space="0" w:color="1F497D" w:themeColor="text2"/>
              <w:right w:val="thickThinSmallGap" w:sz="24" w:space="0" w:color="1F497D" w:themeColor="text2"/>
            </w:tcBorders>
            <w:noWrap/>
          </w:tcPr>
          <w:p w:rsidR="00003E2D" w:rsidRPr="00703BFE" w:rsidRDefault="00003E2D" w:rsidP="00003E2D">
            <w:pPr>
              <w:tabs>
                <w:tab w:val="right" w:pos="4644"/>
              </w:tabs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  <w:lang w:val="en-US"/>
              </w:rPr>
              <w:t>Trial bids</w:t>
            </w:r>
            <w:r w:rsidRPr="00703BFE">
              <w:rPr>
                <w:rFonts w:ascii="Arial" w:hAnsi="Arial" w:cs="Arial"/>
                <w:color w:val="0070C0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over 2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:rsidR="00003E2D" w:rsidRPr="00703BFE" w:rsidRDefault="00003E2D" w:rsidP="00003E2D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-&gt;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general invitation.</w:t>
            </w:r>
          </w:p>
          <w:p w:rsidR="00003E2D" w:rsidRPr="00703BFE" w:rsidRDefault="00003E2D" w:rsidP="00912695">
            <w:pPr>
              <w:tabs>
                <w:tab w:val="right" w:pos="4644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-&gt; Other bids are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helpsuit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trial bids.</w:t>
            </w:r>
          </w:p>
        </w:tc>
      </w:tr>
    </w:tbl>
    <w:p w:rsidR="005405DE" w:rsidRPr="00703BFE" w:rsidRDefault="005405DE" w:rsidP="005405DE">
      <w:pPr>
        <w:pStyle w:val="Helptekst"/>
        <w:spacing w:before="40" w:after="0"/>
        <w:rPr>
          <w:rFonts w:cs="Arial"/>
          <w:sz w:val="18"/>
          <w:szCs w:val="18"/>
          <w:lang w:val="en-US"/>
        </w:rPr>
      </w:pPr>
      <w:r w:rsidRPr="00703BFE">
        <w:rPr>
          <w:rFonts w:cs="Arial"/>
          <w:sz w:val="18"/>
          <w:szCs w:val="18"/>
          <w:lang w:val="en-US"/>
        </w:rPr>
        <w:t xml:space="preserve">Alt-K = </w:t>
      </w:r>
      <w:r w:rsidRPr="00703BFE">
        <w:rPr>
          <w:rFonts w:cs="Arial"/>
          <w:color w:val="00B050"/>
          <w:sz w:val="18"/>
          <w:szCs w:val="18"/>
          <w:lang w:val="en-US"/>
        </w:rPr>
        <w:t>♣</w:t>
      </w:r>
      <w:r w:rsidRPr="00703BFE">
        <w:rPr>
          <w:rFonts w:cs="Arial"/>
          <w:sz w:val="18"/>
          <w:szCs w:val="18"/>
          <w:lang w:val="en-US"/>
        </w:rPr>
        <w:t> </w:t>
      </w:r>
      <w:r w:rsidRPr="00703BFE">
        <w:rPr>
          <w:rFonts w:cs="Arial"/>
          <w:sz w:val="18"/>
          <w:szCs w:val="18"/>
          <w:lang w:val="en-US"/>
        </w:rPr>
        <w:t xml:space="preserve">Alt-R = </w:t>
      </w:r>
      <w:r w:rsidRPr="00703BFE">
        <w:rPr>
          <w:rStyle w:val="NBB-oranje"/>
          <w:rFonts w:cs="Arial"/>
          <w:sz w:val="18"/>
          <w:szCs w:val="18"/>
          <w:lang w:val="en-US"/>
        </w:rPr>
        <w:t>♦</w:t>
      </w:r>
      <w:r w:rsidRPr="00703BFE">
        <w:rPr>
          <w:rFonts w:cs="Arial"/>
          <w:sz w:val="18"/>
          <w:szCs w:val="18"/>
          <w:lang w:val="en-US"/>
        </w:rPr>
        <w:t> </w:t>
      </w:r>
      <w:r w:rsidRPr="00703BFE">
        <w:rPr>
          <w:rFonts w:cs="Arial"/>
          <w:sz w:val="18"/>
          <w:szCs w:val="18"/>
          <w:lang w:val="en-US"/>
        </w:rPr>
        <w:t xml:space="preserve">Alt-H = </w:t>
      </w:r>
      <w:r w:rsidRPr="00703BFE">
        <w:rPr>
          <w:rFonts w:cs="Arial"/>
          <w:color w:val="FF0000"/>
          <w:sz w:val="18"/>
          <w:szCs w:val="18"/>
          <w:lang w:val="en-US"/>
        </w:rPr>
        <w:t>♥</w:t>
      </w:r>
      <w:r w:rsidRPr="00703BFE">
        <w:rPr>
          <w:rFonts w:cs="Arial"/>
          <w:sz w:val="18"/>
          <w:szCs w:val="18"/>
          <w:lang w:val="en-US"/>
        </w:rPr>
        <w:t> </w:t>
      </w:r>
      <w:r w:rsidRPr="00703BFE">
        <w:rPr>
          <w:rFonts w:cs="Arial"/>
          <w:sz w:val="18"/>
          <w:szCs w:val="18"/>
          <w:lang w:val="en-US"/>
        </w:rPr>
        <w:t xml:space="preserve">Alt-S = </w:t>
      </w:r>
      <w:r w:rsidRPr="00703BFE">
        <w:rPr>
          <w:rStyle w:val="NBB-blauw"/>
          <w:rFonts w:cs="Arial"/>
          <w:sz w:val="18"/>
          <w:szCs w:val="18"/>
          <w:lang w:val="en-US"/>
        </w:rPr>
        <w:t>♠</w:t>
      </w:r>
    </w:p>
    <w:tbl>
      <w:tblPr>
        <w:tblStyle w:val="Tabellenraster"/>
        <w:tblW w:w="15706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4" w:space="0" w:color="A4A4A4"/>
          <w:insideV w:val="single" w:sz="4" w:space="0" w:color="A4A4A4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706"/>
        <w:gridCol w:w="708"/>
        <w:gridCol w:w="711"/>
        <w:gridCol w:w="710"/>
        <w:gridCol w:w="2507"/>
        <w:gridCol w:w="4694"/>
        <w:gridCol w:w="3557"/>
        <w:gridCol w:w="2113"/>
      </w:tblGrid>
      <w:tr w:rsidR="00B44198" w:rsidRPr="00703BFE" w:rsidTr="009133DC">
        <w:trPr>
          <w:cantSplit/>
          <w:trHeight w:hRule="exact" w:val="340"/>
          <w:jc w:val="center"/>
        </w:trPr>
        <w:tc>
          <w:tcPr>
            <w:tcW w:w="15706" w:type="dxa"/>
            <w:gridSpan w:val="8"/>
            <w:tcBorders>
              <w:top w:val="thinThickSmallGap" w:sz="24" w:space="0" w:color="1F497D" w:themeColor="text2"/>
              <w:left w:val="thinThickSmallGap" w:sz="24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shd w:val="clear" w:color="004C92" w:fill="auto"/>
            <w:noWrap/>
            <w:tcMar>
              <w:left w:w="0" w:type="dxa"/>
              <w:bottom w:w="57" w:type="dxa"/>
              <w:right w:w="0" w:type="dxa"/>
            </w:tcMar>
            <w:vAlign w:val="bottom"/>
          </w:tcPr>
          <w:p w:rsidR="00B44198" w:rsidRPr="00703BFE" w:rsidRDefault="00DD3397" w:rsidP="00851B35">
            <w:pPr>
              <w:pStyle w:val="Paneel"/>
              <w:keepNext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color w:val="FF0000"/>
                <w:sz w:val="18"/>
                <w:szCs w:val="18"/>
                <w:lang w:val="en-US"/>
              </w:rPr>
              <w:lastRenderedPageBreak/>
              <w:t>Openings and responses</w:t>
            </w:r>
          </w:p>
        </w:tc>
      </w:tr>
      <w:tr w:rsidR="00F962F3" w:rsidRPr="00166351" w:rsidTr="006F10C7">
        <w:trPr>
          <w:cantSplit/>
          <w:trHeight w:hRule="exact" w:val="964"/>
          <w:jc w:val="center"/>
        </w:trPr>
        <w:tc>
          <w:tcPr>
            <w:tcW w:w="706" w:type="dxa"/>
            <w:tcBorders>
              <w:top w:val="single" w:sz="12" w:space="0" w:color="1F497D" w:themeColor="text2"/>
              <w:left w:val="thinThickSmallGap" w:sz="24" w:space="0" w:color="1F497D" w:themeColor="text2"/>
              <w:bottom w:val="single" w:sz="12" w:space="0" w:color="1F497D" w:themeColor="text2"/>
            </w:tcBorders>
            <w:shd w:val="pct10" w:color="004C92" w:fill="auto"/>
            <w:noWrap/>
            <w:tcMar>
              <w:left w:w="0" w:type="dxa"/>
              <w:bottom w:w="57" w:type="dxa"/>
              <w:right w:w="0" w:type="dxa"/>
            </w:tcMar>
            <w:textDirection w:val="btLr"/>
            <w:vAlign w:val="center"/>
          </w:tcPr>
          <w:p w:rsidR="00F962F3" w:rsidRPr="00703BFE" w:rsidRDefault="00322642" w:rsidP="00851B35">
            <w:pPr>
              <w:pStyle w:val="Sectie"/>
              <w:keepNext/>
              <w:rPr>
                <w:rFonts w:cs="Arial"/>
                <w:szCs w:val="18"/>
                <w:lang w:val="en-US"/>
              </w:rPr>
            </w:pPr>
            <w:r w:rsidRPr="00703BFE">
              <w:rPr>
                <w:rFonts w:cs="Arial"/>
                <w:szCs w:val="18"/>
                <w:lang w:val="en-US"/>
              </w:rPr>
              <w:t>Opening</w:t>
            </w:r>
          </w:p>
        </w:tc>
        <w:tc>
          <w:tcPr>
            <w:tcW w:w="708" w:type="dxa"/>
            <w:tcBorders>
              <w:top w:val="single" w:sz="12" w:space="0" w:color="1F497D" w:themeColor="text2"/>
              <w:bottom w:val="single" w:sz="12" w:space="0" w:color="1F497D" w:themeColor="text2"/>
            </w:tcBorders>
            <w:shd w:val="pct10" w:color="004C92" w:fill="auto"/>
            <w:noWrap/>
            <w:tcMar>
              <w:left w:w="0" w:type="dxa"/>
              <w:bottom w:w="57" w:type="dxa"/>
              <w:right w:w="0" w:type="dxa"/>
            </w:tcMar>
            <w:textDirection w:val="btLr"/>
            <w:vAlign w:val="center"/>
          </w:tcPr>
          <w:p w:rsidR="00F962F3" w:rsidRPr="00703BFE" w:rsidRDefault="00322642" w:rsidP="00851B35">
            <w:pPr>
              <w:pStyle w:val="Sectie"/>
              <w:keepNext/>
              <w:rPr>
                <w:rFonts w:cs="Arial"/>
                <w:szCs w:val="18"/>
                <w:lang w:val="en-US"/>
              </w:rPr>
            </w:pPr>
            <w:r w:rsidRPr="00703BFE">
              <w:rPr>
                <w:rFonts w:cs="Arial"/>
                <w:szCs w:val="18"/>
                <w:lang w:val="en-US"/>
              </w:rPr>
              <w:t>Artificial</w:t>
            </w:r>
          </w:p>
        </w:tc>
        <w:tc>
          <w:tcPr>
            <w:tcW w:w="711" w:type="dxa"/>
            <w:tcBorders>
              <w:top w:val="single" w:sz="12" w:space="0" w:color="1F497D" w:themeColor="text2"/>
              <w:bottom w:val="single" w:sz="12" w:space="0" w:color="1F497D" w:themeColor="text2"/>
            </w:tcBorders>
            <w:shd w:val="pct10" w:color="004C92" w:fill="auto"/>
            <w:noWrap/>
            <w:tcMar>
              <w:left w:w="0" w:type="dxa"/>
              <w:bottom w:w="57" w:type="dxa"/>
              <w:right w:w="0" w:type="dxa"/>
            </w:tcMar>
            <w:textDirection w:val="btLr"/>
            <w:vAlign w:val="center"/>
          </w:tcPr>
          <w:p w:rsidR="00322642" w:rsidRPr="00703BFE" w:rsidRDefault="00322642" w:rsidP="00851B35">
            <w:pPr>
              <w:pStyle w:val="Sectie"/>
              <w:keepNext/>
              <w:rPr>
                <w:rFonts w:cs="Arial"/>
                <w:szCs w:val="18"/>
                <w:lang w:val="de-DE"/>
              </w:rPr>
            </w:pPr>
            <w:r w:rsidRPr="00703BFE">
              <w:rPr>
                <w:rFonts w:cs="Arial"/>
                <w:szCs w:val="18"/>
                <w:lang w:val="de-DE"/>
              </w:rPr>
              <w:t xml:space="preserve">Min. No. </w:t>
            </w:r>
          </w:p>
          <w:p w:rsidR="00F962F3" w:rsidRPr="00703BFE" w:rsidRDefault="00322642" w:rsidP="00851B35">
            <w:pPr>
              <w:pStyle w:val="Sectie"/>
              <w:keepNext/>
              <w:rPr>
                <w:rFonts w:cs="Arial"/>
                <w:szCs w:val="18"/>
                <w:lang w:val="de-DE"/>
              </w:rPr>
            </w:pPr>
            <w:r w:rsidRPr="00703BFE">
              <w:rPr>
                <w:rFonts w:cs="Arial"/>
                <w:szCs w:val="18"/>
                <w:lang w:val="de-DE"/>
              </w:rPr>
              <w:t>of cards</w:t>
            </w:r>
          </w:p>
        </w:tc>
        <w:tc>
          <w:tcPr>
            <w:tcW w:w="710" w:type="dxa"/>
            <w:tcBorders>
              <w:top w:val="single" w:sz="12" w:space="0" w:color="1F497D" w:themeColor="text2"/>
              <w:bottom w:val="single" w:sz="12" w:space="0" w:color="1F497D" w:themeColor="text2"/>
            </w:tcBorders>
            <w:shd w:val="pct10" w:color="004C92" w:fill="auto"/>
            <w:noWrap/>
            <w:tcMar>
              <w:left w:w="0" w:type="dxa"/>
              <w:bottom w:w="57" w:type="dxa"/>
              <w:right w:w="0" w:type="dxa"/>
            </w:tcMar>
            <w:textDirection w:val="btLr"/>
            <w:vAlign w:val="center"/>
          </w:tcPr>
          <w:p w:rsidR="00322642" w:rsidRPr="00703BFE" w:rsidRDefault="00322642" w:rsidP="00851B35">
            <w:pPr>
              <w:pStyle w:val="Sectie"/>
              <w:keepNext/>
              <w:rPr>
                <w:rFonts w:cs="Arial"/>
                <w:szCs w:val="18"/>
                <w:lang w:val="de-DE"/>
              </w:rPr>
            </w:pPr>
            <w:r w:rsidRPr="00703BFE">
              <w:rPr>
                <w:rFonts w:cs="Arial"/>
                <w:szCs w:val="18"/>
                <w:lang w:val="de-DE"/>
              </w:rPr>
              <w:t>Negative-</w:t>
            </w:r>
          </w:p>
          <w:p w:rsidR="00F962F3" w:rsidRPr="00703BFE" w:rsidRDefault="00322642" w:rsidP="00851B35">
            <w:pPr>
              <w:pStyle w:val="Sectie"/>
              <w:keepNext/>
              <w:rPr>
                <w:rFonts w:cs="Arial"/>
                <w:szCs w:val="18"/>
                <w:lang w:val="de-DE"/>
              </w:rPr>
            </w:pPr>
            <w:r w:rsidRPr="00703BFE">
              <w:rPr>
                <w:rFonts w:cs="Arial"/>
                <w:szCs w:val="18"/>
                <w:lang w:val="de-DE"/>
              </w:rPr>
              <w:t>X up to</w:t>
            </w:r>
          </w:p>
        </w:tc>
        <w:tc>
          <w:tcPr>
            <w:tcW w:w="2507" w:type="dxa"/>
            <w:tcBorders>
              <w:top w:val="single" w:sz="12" w:space="0" w:color="1F497D" w:themeColor="text2"/>
              <w:bottom w:val="single" w:sz="12" w:space="0" w:color="1F497D" w:themeColor="text2"/>
            </w:tcBorders>
            <w:shd w:val="pct10" w:color="004C92" w:fill="auto"/>
            <w:noWrap/>
            <w:vAlign w:val="center"/>
          </w:tcPr>
          <w:p w:rsidR="00F962F3" w:rsidRPr="00703BFE" w:rsidRDefault="002D13F0" w:rsidP="00851B35">
            <w:pPr>
              <w:pStyle w:val="Sectie"/>
              <w:keepNext/>
              <w:jc w:val="center"/>
              <w:rPr>
                <w:rFonts w:cs="Arial"/>
                <w:szCs w:val="18"/>
                <w:lang w:val="en-US"/>
              </w:rPr>
            </w:pPr>
            <w:r w:rsidRPr="00703BFE">
              <w:rPr>
                <w:rFonts w:cs="Arial"/>
                <w:szCs w:val="18"/>
                <w:lang w:val="en-US"/>
              </w:rPr>
              <w:t>Description</w:t>
            </w:r>
          </w:p>
        </w:tc>
        <w:tc>
          <w:tcPr>
            <w:tcW w:w="4694" w:type="dxa"/>
            <w:tcBorders>
              <w:top w:val="single" w:sz="12" w:space="0" w:color="1F497D" w:themeColor="text2"/>
              <w:bottom w:val="single" w:sz="12" w:space="0" w:color="1F497D" w:themeColor="text2"/>
            </w:tcBorders>
            <w:shd w:val="pct10" w:color="004C92" w:fill="auto"/>
            <w:noWrap/>
            <w:vAlign w:val="center"/>
          </w:tcPr>
          <w:p w:rsidR="00F962F3" w:rsidRPr="00703BFE" w:rsidRDefault="002D13F0" w:rsidP="00851B35">
            <w:pPr>
              <w:pStyle w:val="Sectie"/>
              <w:keepNext/>
              <w:jc w:val="center"/>
              <w:rPr>
                <w:rFonts w:cs="Arial"/>
                <w:szCs w:val="18"/>
                <w:lang w:val="en-US"/>
              </w:rPr>
            </w:pPr>
            <w:r w:rsidRPr="00703BFE">
              <w:rPr>
                <w:rFonts w:cs="Arial"/>
                <w:szCs w:val="18"/>
                <w:lang w:val="en-US"/>
              </w:rPr>
              <w:t>Responses</w:t>
            </w:r>
          </w:p>
        </w:tc>
        <w:tc>
          <w:tcPr>
            <w:tcW w:w="3557" w:type="dxa"/>
            <w:tcBorders>
              <w:top w:val="single" w:sz="12" w:space="0" w:color="1F497D" w:themeColor="text2"/>
              <w:bottom w:val="single" w:sz="12" w:space="0" w:color="1F497D" w:themeColor="text2"/>
            </w:tcBorders>
            <w:shd w:val="pct10" w:color="004C92" w:fill="auto"/>
            <w:noWrap/>
            <w:vAlign w:val="center"/>
          </w:tcPr>
          <w:p w:rsidR="00F962F3" w:rsidRPr="00703BFE" w:rsidRDefault="002D1443" w:rsidP="00851B35">
            <w:pPr>
              <w:pStyle w:val="Sectie"/>
              <w:keepNext/>
              <w:jc w:val="center"/>
              <w:rPr>
                <w:rFonts w:cs="Arial"/>
                <w:szCs w:val="18"/>
                <w:lang w:val="en-US"/>
              </w:rPr>
            </w:pPr>
            <w:r w:rsidRPr="00703BFE">
              <w:rPr>
                <w:rFonts w:cs="Arial"/>
                <w:szCs w:val="18"/>
                <w:lang w:val="en-US"/>
              </w:rPr>
              <w:t>Subsequent auction</w:t>
            </w:r>
          </w:p>
        </w:tc>
        <w:tc>
          <w:tcPr>
            <w:tcW w:w="2113" w:type="dxa"/>
            <w:tcBorders>
              <w:top w:val="single" w:sz="12" w:space="0" w:color="1F497D" w:themeColor="text2"/>
              <w:bottom w:val="single" w:sz="12" w:space="0" w:color="1F497D" w:themeColor="text2"/>
              <w:right w:val="thickThinSmallGap" w:sz="24" w:space="0" w:color="1F497D" w:themeColor="text2"/>
            </w:tcBorders>
            <w:shd w:val="pct10" w:color="004C92" w:fill="auto"/>
            <w:noWrap/>
            <w:vAlign w:val="center"/>
          </w:tcPr>
          <w:p w:rsidR="00F962F3" w:rsidRPr="00703BFE" w:rsidRDefault="002D1443" w:rsidP="005F32AB">
            <w:pPr>
              <w:pStyle w:val="Sectie"/>
              <w:keepNext/>
              <w:jc w:val="center"/>
              <w:rPr>
                <w:rFonts w:cs="Arial"/>
                <w:szCs w:val="18"/>
                <w:lang w:val="en-US"/>
              </w:rPr>
            </w:pPr>
            <w:r w:rsidRPr="00703BFE">
              <w:rPr>
                <w:rFonts w:cs="Arial"/>
                <w:szCs w:val="18"/>
                <w:lang w:val="en-US"/>
              </w:rPr>
              <w:t>Passed hand or competitive bidding</w:t>
            </w:r>
          </w:p>
        </w:tc>
      </w:tr>
      <w:tr w:rsidR="00B70E69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12" w:space="0" w:color="1F497D" w:themeColor="text2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de-DE"/>
              </w:rPr>
            </w:pPr>
            <w:r w:rsidRPr="00703BFE">
              <w:rPr>
                <w:rFonts w:cs="Arial"/>
                <w:sz w:val="18"/>
                <w:szCs w:val="18"/>
                <w:lang w:val="de-DE"/>
              </w:rPr>
              <w:t>1</w:t>
            </w:r>
            <w:r w:rsidRPr="00703BFE">
              <w:rPr>
                <w:rFonts w:cs="Arial"/>
                <w:b w:val="0"/>
                <w:color w:val="00B050"/>
                <w:sz w:val="18"/>
                <w:szCs w:val="18"/>
                <w:lang w:val="de-DE"/>
              </w:rPr>
              <w:t>♣</w:t>
            </w:r>
          </w:p>
        </w:tc>
        <w:sdt>
          <w:sdtPr>
            <w:rPr>
              <w:rFonts w:cs="Arial"/>
              <w:sz w:val="18"/>
              <w:szCs w:val="18"/>
              <w:lang w:val="de-DE"/>
            </w:rPr>
            <w:id w:val="-153565772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12" w:space="0" w:color="1F497D" w:themeColor="text2"/>
                  <w:bottom w:val="single" w:sz="4" w:space="0" w:color="A4A4A4"/>
                </w:tcBorders>
                <w:noWrap/>
                <w:vAlign w:val="center"/>
              </w:tcPr>
              <w:p w:rsidR="00B70E69" w:rsidRPr="00703BFE" w:rsidRDefault="00B70E69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de-DE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☒</w:t>
                </w:r>
              </w:p>
            </w:tc>
          </w:sdtContent>
        </w:sdt>
        <w:tc>
          <w:tcPr>
            <w:tcW w:w="711" w:type="dxa"/>
            <w:tcBorders>
              <w:top w:val="single" w:sz="12" w:space="0" w:color="1F497D" w:themeColor="text2"/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A13D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3BF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10" w:type="dxa"/>
            <w:tcBorders>
              <w:top w:val="single" w:sz="12" w:space="0" w:color="1F497D" w:themeColor="text2"/>
              <w:bottom w:val="single" w:sz="4" w:space="0" w:color="A4A4A4"/>
            </w:tcBorders>
            <w:noWrap/>
            <w:vAlign w:val="center"/>
          </w:tcPr>
          <w:p w:rsidR="00B70E69" w:rsidRPr="00703BFE" w:rsidRDefault="00292EEF" w:rsidP="00A13D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3BFE">
              <w:rPr>
                <w:rFonts w:ascii="Arial" w:hAnsi="Arial" w:cs="Arial"/>
                <w:sz w:val="18"/>
                <w:szCs w:val="18"/>
              </w:rPr>
              <w:t>4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2507" w:type="dxa"/>
            <w:vMerge w:val="restart"/>
            <w:tcBorders>
              <w:top w:val="single" w:sz="12" w:space="0" w:color="1F497D" w:themeColor="text2"/>
            </w:tcBorders>
            <w:noWrap/>
            <w:vAlign w:val="center"/>
          </w:tcPr>
          <w:p w:rsidR="00B70E69" w:rsidRPr="00703BFE" w:rsidRDefault="006546F6" w:rsidP="00A13DE1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a) 11-22 natural</w:t>
            </w:r>
            <w:r w:rsidR="00FA6892" w:rsidRPr="00703BFE">
              <w:rPr>
                <w:rFonts w:ascii="Arial" w:hAnsi="Arial" w:cs="Arial"/>
                <w:sz w:val="18"/>
                <w:szCs w:val="18"/>
                <w:lang w:val="en-US"/>
              </w:rPr>
              <w:t>, 4+</w:t>
            </w:r>
            <w:r w:rsidR="001E3C0C"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</w:p>
          <w:p w:rsidR="006546F6" w:rsidRPr="00703BFE" w:rsidRDefault="006546F6" w:rsidP="00A13DE1">
            <w:pPr>
              <w:tabs>
                <w:tab w:val="right" w:pos="266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b) 1</w:t>
            </w:r>
            <w:r w:rsidR="003C4A0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-14 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bal</w:t>
            </w:r>
            <w:proofErr w:type="spellEnd"/>
            <w:r w:rsidR="00C16BB0" w:rsidRPr="00703BFE">
              <w:rPr>
                <w:rFonts w:ascii="Arial" w:hAnsi="Arial" w:cs="Arial"/>
                <w:sz w:val="18"/>
                <w:szCs w:val="18"/>
                <w:lang w:val="en-US"/>
              </w:rPr>
              <w:t>, no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5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  <w:p w:rsidR="006546F6" w:rsidRPr="00703BFE" w:rsidRDefault="006546F6" w:rsidP="00A13DE1">
            <w:pPr>
              <w:tabs>
                <w:tab w:val="right" w:pos="266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c)</w:t>
            </w:r>
            <w:r w:rsidR="00C16BB0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18-19 </w:t>
            </w:r>
            <w:proofErr w:type="spellStart"/>
            <w:r w:rsidR="00C16BB0" w:rsidRPr="00703BFE">
              <w:rPr>
                <w:rFonts w:ascii="Arial" w:hAnsi="Arial" w:cs="Arial"/>
                <w:sz w:val="18"/>
                <w:szCs w:val="18"/>
                <w:lang w:val="en-US"/>
              </w:rPr>
              <w:t>bal</w:t>
            </w:r>
            <w:proofErr w:type="spellEnd"/>
            <w:r w:rsidR="00C16BB0" w:rsidRPr="00703BFE">
              <w:rPr>
                <w:rFonts w:ascii="Arial" w:hAnsi="Arial" w:cs="Arial"/>
                <w:sz w:val="18"/>
                <w:szCs w:val="18"/>
                <w:lang w:val="en-US"/>
              </w:rPr>
              <w:t>, no 5</w:t>
            </w:r>
            <w:r w:rsidR="00C16BB0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C16BB0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="00C16BB0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</w:tc>
        <w:tc>
          <w:tcPr>
            <w:tcW w:w="4694" w:type="dxa"/>
            <w:vMerge w:val="restart"/>
            <w:tcBorders>
              <w:top w:val="single" w:sz="12" w:space="0" w:color="1F497D" w:themeColor="text2"/>
            </w:tcBorders>
            <w:noWrap/>
            <w:vAlign w:val="center"/>
          </w:tcPr>
          <w:p w:rsidR="004271D3" w:rsidRDefault="00B70E69" w:rsidP="004271D3">
            <w:pPr>
              <w:tabs>
                <w:tab w:val="right" w:pos="334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5E80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T-</w:t>
            </w:r>
            <w:proofErr w:type="spellStart"/>
            <w:r w:rsidRPr="000C5E80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walsh</w:t>
            </w:r>
            <w:proofErr w:type="spellEnd"/>
            <w:r w:rsidRPr="000C5E80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: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1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=</w:t>
            </w:r>
            <w:r w:rsidR="005724D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; 1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=</w:t>
            </w:r>
            <w:r w:rsidR="005724D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; 1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DC47EA" w:rsidRPr="00703BFE">
              <w:rPr>
                <w:rFonts w:ascii="Arial" w:hAnsi="Arial" w:cs="Arial"/>
                <w:sz w:val="18"/>
                <w:szCs w:val="18"/>
                <w:lang w:val="en-US"/>
              </w:rPr>
              <w:t>=</w:t>
            </w:r>
            <w:r w:rsidR="005724D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DC47EA" w:rsidRPr="00703BFE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  <w:r w:rsidR="007A74A5">
              <w:rPr>
                <w:rFonts w:ascii="Arial" w:hAnsi="Arial" w:cs="Arial"/>
                <w:sz w:val="18"/>
                <w:szCs w:val="18"/>
                <w:lang w:val="en-US"/>
              </w:rPr>
              <w:t>+</w:t>
            </w:r>
            <w:r w:rsidR="00DC47EA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5724D5">
              <w:rPr>
                <w:rFonts w:ascii="Arial" w:hAnsi="Arial" w:cs="Arial"/>
                <w:sz w:val="18"/>
                <w:szCs w:val="18"/>
                <w:lang w:val="en-US"/>
              </w:rPr>
              <w:t>bal</w:t>
            </w:r>
            <w:proofErr w:type="spellEnd"/>
            <w:r w:rsidR="005724D5">
              <w:rPr>
                <w:rFonts w:ascii="Arial" w:hAnsi="Arial" w:cs="Arial"/>
                <w:sz w:val="18"/>
                <w:szCs w:val="18"/>
                <w:lang w:val="en-US"/>
              </w:rPr>
              <w:t xml:space="preserve"> w/o 4</w:t>
            </w:r>
            <w:r w:rsidR="005724D5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5724D5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5724D5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 xml:space="preserve"> </w:t>
            </w:r>
            <w:r w:rsidR="00DC47EA" w:rsidRPr="00703BFE">
              <w:rPr>
                <w:rFonts w:ascii="Arial" w:hAnsi="Arial" w:cs="Arial"/>
                <w:sz w:val="18"/>
                <w:szCs w:val="18"/>
                <w:lang w:val="en-US"/>
              </w:rPr>
              <w:t>or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:rsidR="004271D3" w:rsidRPr="003A5B84" w:rsidRDefault="004271D3" w:rsidP="004271D3">
            <w:pPr>
              <w:tabs>
                <w:tab w:val="right" w:pos="334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6+ with </w:t>
            </w:r>
            <w:r w:rsidR="00B70E69" w:rsidRPr="00703BFE">
              <w:rPr>
                <w:rFonts w:ascii="Arial" w:hAnsi="Arial" w:cs="Arial"/>
                <w:sz w:val="18"/>
                <w:szCs w:val="18"/>
                <w:lang w:val="en-US"/>
              </w:rPr>
              <w:t>4+</w:t>
            </w:r>
            <w:r w:rsidR="00B70E69"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B70E69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="00B70E69" w:rsidRPr="00703BFE">
              <w:rPr>
                <w:rFonts w:ascii="Arial" w:hAnsi="Arial" w:cs="Arial"/>
                <w:sz w:val="18"/>
                <w:szCs w:val="18"/>
                <w:lang w:val="en-US"/>
              </w:rPr>
              <w:t>1NT</w:t>
            </w:r>
            <w:proofErr w:type="spellEnd"/>
            <w:r w:rsidR="00B70E69" w:rsidRPr="00703BFE">
              <w:rPr>
                <w:rFonts w:ascii="Arial" w:hAnsi="Arial" w:cs="Arial"/>
                <w:sz w:val="18"/>
                <w:szCs w:val="18"/>
                <w:lang w:val="en-US"/>
              </w:rPr>
              <w:t>=10-11; 2</w:t>
            </w:r>
            <w:r w:rsidR="00B70E69"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B70E6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3A5B84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GF</w:t>
            </w:r>
            <w:r w:rsidR="00B70E6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  <w:r w:rsidR="003A5B84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="003A5B84"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3A5B84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weak;</w:t>
            </w:r>
          </w:p>
          <w:p w:rsidR="00B70E69" w:rsidRPr="00703BFE" w:rsidRDefault="00B70E69" w:rsidP="004271D3">
            <w:pPr>
              <w:tabs>
                <w:tab w:val="right" w:pos="334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=4-</w:t>
            </w:r>
            <w:r w:rsidR="00901724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8, 6+</w:t>
            </w:r>
            <w:r w:rsidR="00901724"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901724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901724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2768AB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  <w:r w:rsidR="004271D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F72087" w:rsidRPr="00703BFE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= </w:t>
            </w:r>
            <w:r w:rsidR="0012104E" w:rsidRPr="00703BFE">
              <w:rPr>
                <w:rFonts w:ascii="Arial" w:hAnsi="Arial" w:cs="Arial"/>
                <w:sz w:val="18"/>
                <w:szCs w:val="18"/>
                <w:lang w:val="en-US"/>
              </w:rPr>
              <w:t>invitational</w:t>
            </w:r>
            <w:r w:rsidR="003A5B84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3A5B84"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3A5B84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12104E" w:rsidRPr="00703BFE">
              <w:rPr>
                <w:rFonts w:ascii="Arial" w:hAnsi="Arial" w:cs="Arial"/>
                <w:sz w:val="18"/>
                <w:szCs w:val="18"/>
                <w:lang w:val="en-US"/>
              </w:rPr>
              <w:t>(11-12);</w:t>
            </w:r>
          </w:p>
        </w:tc>
        <w:tc>
          <w:tcPr>
            <w:tcW w:w="3557" w:type="dxa"/>
            <w:vMerge w:val="restart"/>
            <w:tcBorders>
              <w:top w:val="single" w:sz="12" w:space="0" w:color="1F497D" w:themeColor="text2"/>
            </w:tcBorders>
            <w:noWrap/>
            <w:vAlign w:val="center"/>
          </w:tcPr>
          <w:p w:rsidR="00B70E69" w:rsidRPr="00703BFE" w:rsidRDefault="00B70E69" w:rsidP="00DC7AC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-1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-1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= </w:t>
            </w:r>
            <w:r w:rsidR="00A8050C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11-1</w:t>
            </w:r>
            <w:r w:rsidR="000C5E8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4 balanced, </w:t>
            </w:r>
            <w:r w:rsidR="000C5E80">
              <w:rPr>
                <w:rFonts w:ascii="Arial" w:hAnsi="Arial" w:cs="Arial"/>
                <w:sz w:val="18"/>
                <w:szCs w:val="18"/>
                <w:lang w:val="en-US"/>
              </w:rPr>
              <w:t>2/</w:t>
            </w:r>
            <w:r w:rsidR="000C5E80"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="000C5E80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0C5E80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A8050C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</w:p>
          <w:p w:rsidR="00B70E69" w:rsidRPr="00703BFE" w:rsidRDefault="00B70E69" w:rsidP="00DC7AC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-1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  <w:proofErr w:type="spellStart"/>
            <w:r w:rsidR="00255FA3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1NT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1</w:t>
            </w:r>
            <w:r w:rsidR="003C4A0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8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-1</w:t>
            </w:r>
            <w:r w:rsidR="003C4A0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9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balanced</w:t>
            </w:r>
            <w:r w:rsidR="000C5E8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0C5E80">
              <w:rPr>
                <w:rFonts w:ascii="Arial" w:hAnsi="Arial" w:cs="Arial"/>
                <w:sz w:val="18"/>
                <w:szCs w:val="18"/>
                <w:lang w:val="en-US"/>
              </w:rPr>
              <w:t>2/</w:t>
            </w:r>
            <w:r w:rsidR="000C5E80"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="000C5E80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0C5E80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A8050C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</w:p>
          <w:p w:rsidR="00E00DF2" w:rsidRDefault="007C0470" w:rsidP="00DC7AC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TWCB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in most 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1x-1y-1z</w:t>
            </w:r>
            <w:proofErr w:type="spellEnd"/>
            <w:r w:rsidR="00F179D6" w:rsidRPr="00703BFE">
              <w:rPr>
                <w:rFonts w:ascii="Arial" w:hAnsi="Arial" w:cs="Arial"/>
                <w:sz w:val="18"/>
                <w:szCs w:val="18"/>
                <w:lang w:val="en-US"/>
              </w:rPr>
              <w:t>, as long as</w:t>
            </w:r>
            <w:r w:rsidR="00E00DF2">
              <w:rPr>
                <w:rFonts w:ascii="Arial" w:hAnsi="Arial" w:cs="Arial"/>
                <w:sz w:val="18"/>
                <w:szCs w:val="18"/>
                <w:lang w:val="en-US"/>
              </w:rPr>
              <w:t>:</w:t>
            </w:r>
          </w:p>
          <w:p w:rsidR="007C0470" w:rsidRPr="00703BFE" w:rsidRDefault="00E00DF2" w:rsidP="00DC7AC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O</w:t>
            </w:r>
            <w:r w:rsidR="00F179D6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nly 1 opponent bids once,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their</w:t>
            </w:r>
            <w:r w:rsidR="00F179D6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last bid is pass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, and our last bid may not be X/XX.</w:t>
            </w:r>
          </w:p>
        </w:tc>
        <w:tc>
          <w:tcPr>
            <w:tcW w:w="2113" w:type="dxa"/>
            <w:vMerge w:val="restart"/>
            <w:tcBorders>
              <w:top w:val="single" w:sz="12" w:space="0" w:color="1F497D" w:themeColor="text2"/>
              <w:right w:val="thickThinSmallGap" w:sz="24" w:space="0" w:color="1F497D" w:themeColor="text2"/>
            </w:tcBorders>
            <w:noWrap/>
            <w:vAlign w:val="center"/>
          </w:tcPr>
          <w:p w:rsidR="00B70E69" w:rsidRPr="00703BFE" w:rsidRDefault="00B70E69" w:rsidP="00A13DE1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8069A8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8069A8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(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F12456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8069A8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) </w:t>
            </w:r>
            <w:r w:rsidR="002C13F1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-&gt; X=</w:t>
            </w:r>
            <w:r w:rsidR="002C13F1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2C13F1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1</w:t>
            </w:r>
            <w:r w:rsidR="002C13F1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2C13F1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2C13F1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  <w:p w:rsidR="00B70E69" w:rsidRPr="00703BFE" w:rsidRDefault="00B70E69" w:rsidP="00A13DE1">
            <w:pPr>
              <w:tabs>
                <w:tab w:val="right" w:pos="2671"/>
              </w:tabs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D37147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(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103C43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D37147" w:rsidRPr="00703BFE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)</w:t>
            </w:r>
            <w:r w:rsidR="00D37147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=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0-3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  <w:p w:rsidR="005822C1" w:rsidRPr="00703BFE" w:rsidRDefault="005822C1" w:rsidP="00A13DE1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D37147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D37147" w:rsidRPr="00703BFE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(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D37147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) 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6+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  <w:p w:rsidR="00103C43" w:rsidRPr="00703BFE" w:rsidRDefault="00103C43" w:rsidP="00A13DE1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(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) 2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(5)6+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10+</w:t>
            </w:r>
          </w:p>
        </w:tc>
      </w:tr>
      <w:tr w:rsidR="00B70E69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bottom"/>
          </w:tcPr>
          <w:p w:rsidR="00B70E69" w:rsidRPr="00703BFE" w:rsidRDefault="00B70E69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07" w:type="dxa"/>
            <w:vMerge/>
            <w:noWrap/>
            <w:vAlign w:val="center"/>
          </w:tcPr>
          <w:p w:rsidR="00B70E69" w:rsidRPr="00703BFE" w:rsidRDefault="00B70E69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vMerge/>
            <w:noWrap/>
            <w:vAlign w:val="center"/>
          </w:tcPr>
          <w:p w:rsidR="00B70E69" w:rsidRPr="00703BFE" w:rsidRDefault="00B70E69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noWrap/>
            <w:vAlign w:val="center"/>
          </w:tcPr>
          <w:p w:rsidR="00B70E69" w:rsidRPr="00703BFE" w:rsidRDefault="00B70E69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B70E69" w:rsidRPr="00703BFE" w:rsidRDefault="00B70E69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B70E69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bottom"/>
          </w:tcPr>
          <w:p w:rsidR="00B70E69" w:rsidRPr="00703BFE" w:rsidRDefault="00B70E69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0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noWrap/>
            <w:vAlign w:val="center"/>
          </w:tcPr>
          <w:p w:rsidR="00B70E69" w:rsidRPr="00703BFE" w:rsidRDefault="00B70E69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B70E69" w:rsidRPr="00703BFE" w:rsidRDefault="00B70E69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B70E69" w:rsidRPr="00166351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cs="Arial"/>
                <w:b w:val="0"/>
                <w:color w:val="EE7F00"/>
                <w:sz w:val="18"/>
                <w:szCs w:val="18"/>
                <w:lang w:val="en-US"/>
              </w:rPr>
              <w:t>♦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716972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B70E69" w:rsidRPr="00703BFE" w:rsidRDefault="00B70E69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="003C4A0E">
              <w:rPr>
                <w:rFonts w:ascii="Arial" w:hAnsi="Arial" w:cs="Arial"/>
                <w:sz w:val="18"/>
                <w:szCs w:val="18"/>
                <w:lang w:val="en-US"/>
              </w:rPr>
              <w:t>(5)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703BFE" w:rsidRDefault="00292EE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2507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B70E69" w:rsidRPr="00703BFE" w:rsidRDefault="00B70E69" w:rsidP="005124CD">
            <w:pPr>
              <w:tabs>
                <w:tab w:val="right" w:pos="2665"/>
              </w:tabs>
              <w:spacing w:before="40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11-22, </w:t>
            </w:r>
            <w:r w:rsidR="00726DB1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good</w:t>
            </w:r>
            <w:r w:rsidR="003C4A0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726DB1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suit </w:t>
            </w:r>
            <w:r w:rsidR="005124C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if balanced</w:t>
            </w:r>
          </w:p>
        </w:tc>
        <w:tc>
          <w:tcPr>
            <w:tcW w:w="4694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0C5E80" w:rsidRDefault="00F72087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1NT</w:t>
            </w:r>
            <w:proofErr w:type="spellEnd"/>
            <w:r w:rsidR="00B70E69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= 6-10; </w:t>
            </w:r>
            <w:r w:rsidR="00B70E6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="00B70E69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B70E69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B70E6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4-8, 6+</w:t>
            </w:r>
            <w:r w:rsidR="00B70E69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B70E69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A23D8F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  <w:r w:rsidR="000C5E80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="000C5E80"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0C5E80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="000C5E80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="000C5E80"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0C5E80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0C5E8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inverted</w:t>
            </w:r>
            <w:r w:rsidR="000C5E80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:rsidR="00B70E69" w:rsidRPr="00703BFE" w:rsidRDefault="00F72087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="00B70E6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12104E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invitational to </w:t>
            </w:r>
            <w:proofErr w:type="spellStart"/>
            <w:r w:rsidR="0012104E" w:rsidRPr="00703BFE">
              <w:rPr>
                <w:rFonts w:ascii="Arial" w:hAnsi="Arial" w:cs="Arial"/>
                <w:sz w:val="18"/>
                <w:szCs w:val="18"/>
                <w:lang w:val="en-US"/>
              </w:rPr>
              <w:t>3NT</w:t>
            </w:r>
            <w:proofErr w:type="spellEnd"/>
            <w:r w:rsidR="0012104E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(11-12); </w:t>
            </w:r>
          </w:p>
        </w:tc>
        <w:tc>
          <w:tcPr>
            <w:tcW w:w="3557" w:type="dxa"/>
            <w:vMerge/>
            <w:noWrap/>
            <w:vAlign w:val="center"/>
          </w:tcPr>
          <w:p w:rsidR="00B70E69" w:rsidRPr="00703BFE" w:rsidRDefault="00B70E69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bottom w:val="single" w:sz="4" w:space="0" w:color="A4A4A4"/>
              <w:right w:val="thickThinSmallGap" w:sz="24" w:space="0" w:color="1F497D" w:themeColor="text2"/>
            </w:tcBorders>
            <w:noWrap/>
            <w:vAlign w:val="center"/>
          </w:tcPr>
          <w:p w:rsidR="00B70E69" w:rsidRPr="00703BFE" w:rsidRDefault="00B70E69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B70E69" w:rsidRPr="00166351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bottom"/>
          </w:tcPr>
          <w:p w:rsidR="00B70E69" w:rsidRPr="00703BFE" w:rsidRDefault="00B70E69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0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B70E69" w:rsidRPr="00703BFE" w:rsidRDefault="00B70E69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 w:val="restart"/>
            <w:tcBorders>
              <w:top w:val="single" w:sz="4" w:space="0" w:color="A4A4A4"/>
              <w:right w:val="thickThinSmallGap" w:sz="24" w:space="0" w:color="1F497D" w:themeColor="text2"/>
            </w:tcBorders>
            <w:noWrap/>
            <w:vAlign w:val="center"/>
          </w:tcPr>
          <w:p w:rsidR="00B70E69" w:rsidRPr="00703BFE" w:rsidRDefault="00A204FF" w:rsidP="00A204FF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F12456" w:rsidRPr="00703BFE">
              <w:rPr>
                <w:rFonts w:ascii="Arial" w:hAnsi="Arial" w:cs="Arial"/>
                <w:sz w:val="18"/>
                <w:szCs w:val="18"/>
                <w:lang w:val="en-US"/>
              </w:rPr>
              <w:t>assed hand</w:t>
            </w:r>
            <w:r w:rsidR="00B70E69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F12456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after </w:t>
            </w:r>
            <w:r w:rsidR="00B70E69"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="00B70E69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B70E69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B70E6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:</w:t>
            </w:r>
          </w:p>
          <w:p w:rsidR="00B70E69" w:rsidRPr="00703BFE" w:rsidRDefault="00B70E69" w:rsidP="00A204FF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A204FF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Drury. </w:t>
            </w:r>
            <w:r w:rsidR="00F12456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Responses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:</w:t>
            </w:r>
          </w:p>
          <w:p w:rsidR="00B70E69" w:rsidRPr="00703BFE" w:rsidRDefault="00B70E69" w:rsidP="00A204FF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A204FF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Healthy opening</w:t>
            </w:r>
          </w:p>
          <w:p w:rsidR="00B70E69" w:rsidRPr="00703BFE" w:rsidRDefault="00B70E69" w:rsidP="00A204FF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A204FF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Subminimum</w:t>
            </w:r>
          </w:p>
          <w:p w:rsidR="00B70E69" w:rsidRPr="00703BFE" w:rsidRDefault="00A204FF" w:rsidP="00A204FF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Other= des</w:t>
            </w:r>
            <w:r w:rsidR="00586A6A" w:rsidRPr="00703BFE">
              <w:rPr>
                <w:rFonts w:ascii="Arial" w:hAnsi="Arial" w:cs="Arial"/>
                <w:sz w:val="18"/>
                <w:szCs w:val="18"/>
                <w:lang w:val="en-US"/>
              </w:rPr>
              <w:t>criptive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, invitational or better.</w:t>
            </w:r>
          </w:p>
        </w:tc>
      </w:tr>
      <w:tr w:rsidR="00986450" w:rsidRPr="002B16CD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986450" w:rsidRPr="00703BFE" w:rsidRDefault="00986450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cs="Arial"/>
                <w:b w:val="0"/>
                <w:color w:val="FF0000"/>
                <w:sz w:val="18"/>
                <w:szCs w:val="18"/>
                <w:lang w:val="en-US"/>
              </w:rPr>
              <w:t>♥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22490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986450" w:rsidRPr="00703BFE" w:rsidRDefault="00986450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703BFE" w:rsidRDefault="00986450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703BFE" w:rsidRDefault="00292EE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</w:p>
        </w:tc>
        <w:tc>
          <w:tcPr>
            <w:tcW w:w="2507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986450" w:rsidRPr="00703BFE" w:rsidRDefault="00986450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11-22, 5+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4694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3D758A" w:rsidRDefault="003D758A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F9456C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GF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relay; </w:t>
            </w:r>
            <w:proofErr w:type="spellStart"/>
            <w:r w:rsidR="00062CD2" w:rsidRPr="00703BFE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2</w:t>
            </w:r>
            <w:r w:rsidR="000C1E2D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NT</w:t>
            </w:r>
            <w:proofErr w:type="spellEnd"/>
            <w:r w:rsidR="00986450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062CD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0C5E8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10-13</w:t>
            </w:r>
            <w:r w:rsidR="00062CD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0C5E8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="00062CD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+</w:t>
            </w:r>
            <w:r w:rsidR="00062CD2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062CD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="00062CD2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062CD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  <w:r w:rsidR="000C5E8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- 2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=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4-8, 6+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</w:p>
          <w:p w:rsidR="00DC7400" w:rsidRDefault="001B3D69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proofErr w:type="gramStart"/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DC740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(</w:t>
            </w:r>
            <w:proofErr w:type="gramEnd"/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DC740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)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062CD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natural, invitational</w:t>
            </w:r>
            <w:r w:rsidR="00D6224E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</w:p>
          <w:p w:rsidR="00E00DF2" w:rsidRDefault="00B66223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= 0-6, 4+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E00DF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  <w:r w:rsidR="005D6FD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E00DF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="00E00DF2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E00DF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/NT = any 8-13 splinter</w:t>
            </w:r>
          </w:p>
          <w:p w:rsidR="00E00DF2" w:rsidRPr="00E00DF2" w:rsidRDefault="00E00DF2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proofErr w:type="gramStart"/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DC740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(</w:t>
            </w:r>
            <w:proofErr w:type="gramEnd"/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DC740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)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= 14+ splinter (1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3NT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= </w:t>
            </w:r>
            <w:r w:rsidR="00D27D4F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14+ 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splinter)</w:t>
            </w:r>
          </w:p>
        </w:tc>
        <w:tc>
          <w:tcPr>
            <w:tcW w:w="3557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2B16CD" w:rsidRPr="002B16CD" w:rsidRDefault="00986450" w:rsidP="000C5E80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655FC0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</w:t>
            </w:r>
            <w:proofErr w:type="spellStart"/>
            <w:r w:rsidR="00C20BC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="002B16C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NT</w:t>
            </w:r>
            <w:proofErr w:type="spellEnd"/>
            <w:r w:rsidR="00C20BC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: </w:t>
            </w:r>
            <w:r w:rsidR="002B16CD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="002B16CD"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2B16CD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2B16C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SI (new suit</w:t>
            </w:r>
            <w:r w:rsidR="00E00DF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by opener</w:t>
            </w:r>
            <w:r w:rsidR="002B16C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short)</w:t>
            </w:r>
            <w:r w:rsidR="00E00DF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  <w:r w:rsidR="002B16CD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="002B16CD"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2B16CD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2B16C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invitational to game</w:t>
            </w:r>
          </w:p>
          <w:p w:rsidR="004E3018" w:rsidRDefault="002B16CD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dead minimum</w:t>
            </w:r>
          </w:p>
          <w:p w:rsidR="002B16CD" w:rsidRPr="002B16CD" w:rsidRDefault="002B16CD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Other = natural, GF, (2</w:t>
            </w:r>
            <w:r w:rsidRPr="002B16C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  <w:lang w:val="en-US"/>
              </w:rPr>
              <w:t>nd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suit)</w:t>
            </w:r>
          </w:p>
        </w:tc>
        <w:tc>
          <w:tcPr>
            <w:tcW w:w="2113" w:type="dxa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986450" w:rsidRPr="00703BFE" w:rsidRDefault="00986450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986450" w:rsidRPr="002B16CD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bottom"/>
          </w:tcPr>
          <w:p w:rsidR="00986450" w:rsidRPr="00703BFE" w:rsidRDefault="00986450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703BFE" w:rsidRDefault="00986450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703BFE" w:rsidRDefault="00986450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703BFE" w:rsidRDefault="00986450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0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986450" w:rsidRPr="00703BFE" w:rsidRDefault="00986450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vMerge/>
            <w:noWrap/>
            <w:vAlign w:val="center"/>
          </w:tcPr>
          <w:p w:rsidR="00986450" w:rsidRPr="00703BFE" w:rsidRDefault="00986450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noWrap/>
            <w:vAlign w:val="center"/>
          </w:tcPr>
          <w:p w:rsidR="00986450" w:rsidRPr="00703BFE" w:rsidRDefault="00986450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986450" w:rsidRPr="00703BFE" w:rsidRDefault="00986450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986450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986450" w:rsidRPr="00703BFE" w:rsidRDefault="00986450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1</w:t>
            </w:r>
            <w:r w:rsidRPr="00703BFE">
              <w:rPr>
                <w:rFonts w:cs="Arial"/>
                <w:b w:val="0"/>
                <w:color w:val="004C92"/>
                <w:sz w:val="18"/>
                <w:szCs w:val="18"/>
                <w:lang w:val="en-US"/>
              </w:rPr>
              <w:t>♠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2029827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986450" w:rsidRPr="00703BFE" w:rsidRDefault="00986450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703BFE" w:rsidRDefault="00986450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703BFE" w:rsidRDefault="00292EE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</w:p>
        </w:tc>
        <w:tc>
          <w:tcPr>
            <w:tcW w:w="2507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986450" w:rsidRPr="00703BFE" w:rsidRDefault="00986450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11-22, 5+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</w:tc>
        <w:tc>
          <w:tcPr>
            <w:tcW w:w="4694" w:type="dxa"/>
            <w:vMerge/>
            <w:noWrap/>
            <w:vAlign w:val="center"/>
          </w:tcPr>
          <w:p w:rsidR="00986450" w:rsidRPr="00703BFE" w:rsidRDefault="00986450" w:rsidP="003B5B4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noWrap/>
            <w:vAlign w:val="center"/>
          </w:tcPr>
          <w:p w:rsidR="00986450" w:rsidRPr="00703BFE" w:rsidRDefault="00986450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986450" w:rsidRPr="00703BFE" w:rsidRDefault="00986450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986450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bottom"/>
          </w:tcPr>
          <w:p w:rsidR="00986450" w:rsidRPr="00703BFE" w:rsidRDefault="00986450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de-DE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703BFE" w:rsidRDefault="00986450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de-DE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703BFE" w:rsidRDefault="00986450" w:rsidP="003B5B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986450" w:rsidRPr="00703BFE" w:rsidRDefault="00986450" w:rsidP="003B5B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0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986450" w:rsidRPr="00703BFE" w:rsidRDefault="00986450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986450" w:rsidRPr="00703BFE" w:rsidRDefault="00986450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986450" w:rsidRPr="00703BFE" w:rsidRDefault="00986450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bottom w:val="single" w:sz="12" w:space="0" w:color="004C92"/>
              <w:right w:val="thickThinSmallGap" w:sz="24" w:space="0" w:color="1F497D" w:themeColor="text2"/>
            </w:tcBorders>
            <w:noWrap/>
            <w:vAlign w:val="center"/>
          </w:tcPr>
          <w:p w:rsidR="00986450" w:rsidRPr="00703BFE" w:rsidRDefault="00986450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4E0E8C" w:rsidRPr="00166351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4E0E8C" w:rsidRPr="00703BFE" w:rsidRDefault="004E0E8C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1</w:t>
            </w:r>
            <w:r w:rsidR="007039FE" w:rsidRPr="00703BFE">
              <w:rPr>
                <w:rFonts w:cs="Arial"/>
                <w:sz w:val="18"/>
                <w:szCs w:val="18"/>
                <w:lang w:val="en-US"/>
              </w:rPr>
              <w:t>NT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814938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4E0E8C" w:rsidRPr="00703BFE" w:rsidRDefault="000A277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703BFE" w:rsidRDefault="004E0E8C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703BFE" w:rsidRDefault="00EC13C4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2507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9756B4" w:rsidRPr="00703BFE" w:rsidRDefault="00F95286" w:rsidP="00483B44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(14)</w:t>
            </w:r>
            <w:r w:rsidR="00483B44" w:rsidRPr="00703BFE">
              <w:rPr>
                <w:rFonts w:ascii="Arial" w:hAnsi="Arial" w:cs="Arial"/>
                <w:sz w:val="18"/>
                <w:szCs w:val="18"/>
                <w:lang w:val="en-US"/>
              </w:rPr>
              <w:t>15-17</w:t>
            </w:r>
            <w:r w:rsidR="009756B4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:rsidR="00483B44" w:rsidRPr="00703BFE" w:rsidRDefault="009756B4" w:rsidP="00483B44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Offshape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possible</w:t>
            </w:r>
          </w:p>
          <w:p w:rsidR="004E0E8C" w:rsidRPr="00703BFE" w:rsidRDefault="00483B44" w:rsidP="009756B4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Frequent up/downgrades</w:t>
            </w:r>
          </w:p>
        </w:tc>
        <w:tc>
          <w:tcPr>
            <w:tcW w:w="4694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4E0E8C" w:rsidRPr="00703BFE" w:rsidRDefault="004E0E8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B416A4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19684B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(garbage)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</w:t>
            </w:r>
            <w:r w:rsidR="00B416A4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tayman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2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B416A4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EE3F42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EE3F42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Transfer</w:t>
            </w:r>
            <w:r w:rsidR="00B416A4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:rsidR="003C4D3F" w:rsidRPr="00703BFE" w:rsidRDefault="003C4D3F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EE3F4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6+</w:t>
            </w:r>
            <w:r w:rsidR="00EE3F42"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 xml:space="preserve">♣ </w:t>
            </w:r>
            <w:r w:rsidR="00EE3F4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or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invit</w:t>
            </w:r>
            <w:r w:rsidR="00E95695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e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w</w:t>
            </w:r>
            <w:r w:rsidR="0078186D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/o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4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E1597E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  <w:r w:rsidR="00EE3F4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EE3F4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="00EE3F4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EE3F42"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9D2D28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any</w:t>
            </w:r>
            <w:r w:rsidR="00EE3F4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or weak </w:t>
            </w:r>
            <w:r w:rsidR="00EE3F42"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EE3F4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+</w:t>
            </w:r>
            <w:r w:rsidR="00EE3F42"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EE3F4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</w:p>
          <w:p w:rsidR="00B416A4" w:rsidRPr="00703BFE" w:rsidRDefault="004E0E8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B416A4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Asks for </w:t>
            </w:r>
            <w:r w:rsidR="0060101A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top </w:t>
            </w:r>
            <w:r w:rsidR="00B416A4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honor, </w:t>
            </w:r>
            <w:proofErr w:type="spellStart"/>
            <w:r w:rsidR="00B416A4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invit</w:t>
            </w:r>
            <w:proofErr w:type="spellEnd"/>
            <w:r w:rsidR="00B416A4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613B8A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splinter</w:t>
            </w:r>
          </w:p>
        </w:tc>
        <w:tc>
          <w:tcPr>
            <w:tcW w:w="3557" w:type="dxa"/>
            <w:vMerge w:val="restart"/>
            <w:tcBorders>
              <w:top w:val="single" w:sz="4" w:space="0" w:color="A4A4A4"/>
              <w:right w:val="single" w:sz="12" w:space="0" w:color="004C92"/>
            </w:tcBorders>
            <w:noWrap/>
            <w:vAlign w:val="center"/>
          </w:tcPr>
          <w:p w:rsidR="004E0E8C" w:rsidRPr="00703BFE" w:rsidRDefault="00511031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1NT</w:t>
            </w:r>
            <w:proofErr w:type="spellEnd"/>
            <w:r w:rsidR="004E0E8C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- 2</w:t>
            </w:r>
            <w:r w:rsidR="004E0E8C"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 xml:space="preserve">♦ </w:t>
            </w:r>
            <w:r w:rsidR="004E0E8C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- 2</w:t>
            </w:r>
            <w:r w:rsidR="004E0E8C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4E0E8C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- 2</w:t>
            </w:r>
            <w:r w:rsidR="004E0E8C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4E0E8C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19684B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invitational</w:t>
            </w:r>
            <w:r w:rsidR="004E0E8C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5-5</w:t>
            </w:r>
            <w:r w:rsidR="00A8050C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</w:p>
          <w:p w:rsidR="004E0E8C" w:rsidRPr="00703BFE" w:rsidRDefault="00511031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1NT</w:t>
            </w:r>
            <w:proofErr w:type="spellEnd"/>
            <w:r w:rsidR="004E0E8C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- 2</w:t>
            </w:r>
            <w:r w:rsidR="004E0E8C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4E0E8C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- 2</w:t>
            </w:r>
            <w:r w:rsidR="004E0E8C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 xml:space="preserve">♠ </w:t>
            </w:r>
            <w:r w:rsidR="004E0E8C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- 3</w:t>
            </w:r>
            <w:r w:rsidR="004E0E8C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4E0E8C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GF 5-5</w:t>
            </w:r>
            <w:r w:rsidR="00132FB5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</w:p>
          <w:p w:rsidR="00FE2FAE" w:rsidRPr="00D760DA" w:rsidRDefault="00FE2FAE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1NT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- 2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-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2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="00D760DA">
              <w:rPr>
                <w:rFonts w:ascii="Arial" w:hAnsi="Arial" w:cs="Arial"/>
                <w:sz w:val="18"/>
                <w:szCs w:val="18"/>
                <w:lang w:val="en-US"/>
              </w:rPr>
              <w:t xml:space="preserve"> - 3</w:t>
            </w:r>
            <w:r w:rsidR="00D760DA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D760DA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D760DA">
              <w:rPr>
                <w:rFonts w:ascii="Arial" w:hAnsi="Arial" w:cs="Arial"/>
                <w:sz w:val="18"/>
                <w:szCs w:val="18"/>
                <w:lang w:val="en-US"/>
              </w:rPr>
              <w:t xml:space="preserve"> = </w:t>
            </w:r>
            <w:proofErr w:type="spellStart"/>
            <w:r w:rsidR="00D760DA">
              <w:rPr>
                <w:rFonts w:ascii="Arial" w:hAnsi="Arial" w:cs="Arial"/>
                <w:sz w:val="18"/>
                <w:szCs w:val="18"/>
                <w:lang w:val="en-US"/>
              </w:rPr>
              <w:t>smolen</w:t>
            </w:r>
            <w:proofErr w:type="spellEnd"/>
          </w:p>
        </w:tc>
        <w:tc>
          <w:tcPr>
            <w:tcW w:w="2113" w:type="dxa"/>
            <w:vMerge w:val="restart"/>
            <w:tcBorders>
              <w:top w:val="single" w:sz="12" w:space="0" w:color="004C92"/>
              <w:left w:val="single" w:sz="12" w:space="0" w:color="004C92"/>
              <w:right w:val="thickThinSmallGap" w:sz="24" w:space="0" w:color="1F497D" w:themeColor="text2"/>
            </w:tcBorders>
            <w:noWrap/>
            <w:vAlign w:val="center"/>
          </w:tcPr>
          <w:p w:rsidR="004E0E8C" w:rsidRPr="00703BFE" w:rsidRDefault="004E0E8C" w:rsidP="00D74259">
            <w:pPr>
              <w:tabs>
                <w:tab w:val="right" w:pos="2671"/>
              </w:tabs>
              <w:spacing w:after="12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b/>
                <w:sz w:val="18"/>
                <w:szCs w:val="18"/>
                <w:lang w:val="en-US"/>
              </w:rPr>
              <w:t>Transferlebensohl</w:t>
            </w:r>
            <w:proofErr w:type="spellEnd"/>
            <w:r w:rsidRPr="00703BFE">
              <w:rPr>
                <w:rFonts w:ascii="Arial" w:hAnsi="Arial" w:cs="Arial"/>
                <w:b/>
                <w:sz w:val="18"/>
                <w:szCs w:val="18"/>
                <w:lang w:val="en-US"/>
              </w:rPr>
              <w:t>:</w:t>
            </w:r>
          </w:p>
          <w:p w:rsidR="005E5B72" w:rsidRPr="00703BFE" w:rsidRDefault="005E5B72" w:rsidP="004E0E8C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X=t/o; 2</w:t>
            </w:r>
            <w:r w:rsidR="00A204FF" w:rsidRPr="00703BFE">
              <w:rPr>
                <w:rFonts w:ascii="Arial" w:hAnsi="Arial" w:cs="Arial"/>
                <w:sz w:val="18"/>
                <w:szCs w:val="18"/>
                <w:lang w:val="en-US"/>
              </w:rPr>
              <w:t>-level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to play;</w:t>
            </w:r>
          </w:p>
          <w:p w:rsidR="004E0E8C" w:rsidRPr="00703BFE" w:rsidRDefault="00A204FF" w:rsidP="004E0E8C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= any weak/ </w:t>
            </w:r>
            <w:r w:rsidR="00663C6E">
              <w:rPr>
                <w:rFonts w:ascii="Arial" w:hAnsi="Arial" w:cs="Arial"/>
                <w:sz w:val="18"/>
                <w:szCs w:val="18"/>
                <w:lang w:val="en-US"/>
              </w:rPr>
              <w:t>GF</w:t>
            </w:r>
            <w:r w:rsidR="004E0E8C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4E0E8C"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</w:p>
          <w:p w:rsidR="00D74259" w:rsidRPr="00703BFE" w:rsidRDefault="00D74259" w:rsidP="004E0E8C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="003A2FD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inv</w:t>
            </w:r>
            <w:r w:rsidR="00C16B8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+ </w:t>
            </w:r>
            <w:r w:rsidR="003A2FD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5+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</w:p>
          <w:p w:rsidR="004E0E8C" w:rsidRPr="00703BFE" w:rsidRDefault="004E0E8C" w:rsidP="004E0E8C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="003A2FD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inv</w:t>
            </w:r>
            <w:r w:rsidR="00C16B8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it</w:t>
            </w:r>
            <w:proofErr w:type="spellEnd"/>
            <w:r w:rsidR="00D7425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+ </w:t>
            </w:r>
            <w:r w:rsidR="003A2FD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5+</w:t>
            </w:r>
            <w:r w:rsidR="00D74259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  <w:p w:rsidR="004E0E8C" w:rsidRPr="00703BFE" w:rsidRDefault="00D74259" w:rsidP="003B5B47">
            <w:pPr>
              <w:tabs>
                <w:tab w:val="right" w:pos="2671"/>
              </w:tabs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="003A2FD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inv</w:t>
            </w:r>
            <w:r w:rsidR="00C16B8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it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+ </w:t>
            </w:r>
            <w:r w:rsidR="003A2FD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5+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  <w:p w:rsidR="00D74259" w:rsidRPr="00703BFE" w:rsidRDefault="00D74259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3A2FD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="00A20628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asks </w:t>
            </w:r>
            <w:r w:rsidR="003A2FD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Stopper</w:t>
            </w:r>
          </w:p>
          <w:p w:rsidR="00722F89" w:rsidRPr="00703BFE" w:rsidRDefault="00E24560" w:rsidP="005E5B72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Transfer </w:t>
            </w:r>
            <w:r w:rsidR="003A2FD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to opp</w:t>
            </w:r>
            <w:r w:rsidR="006943BC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onent</w:t>
            </w:r>
            <w:r w:rsidR="00F305D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s’</w:t>
            </w:r>
            <w:r w:rsidR="003A2FD9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suit</w:t>
            </w:r>
            <w:r w:rsidR="005E5B7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="005E5B72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Stayman</w:t>
            </w:r>
            <w:proofErr w:type="spellEnd"/>
          </w:p>
        </w:tc>
      </w:tr>
      <w:tr w:rsidR="004E0E8C" w:rsidRPr="00166351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bottom"/>
          </w:tcPr>
          <w:p w:rsidR="004E0E8C" w:rsidRPr="00703BFE" w:rsidRDefault="004E0E8C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703BFE" w:rsidRDefault="004E0E8C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703BFE" w:rsidRDefault="004E0E8C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703BFE" w:rsidRDefault="004E0E8C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07" w:type="dxa"/>
            <w:vMerge/>
            <w:noWrap/>
            <w:vAlign w:val="center"/>
          </w:tcPr>
          <w:p w:rsidR="004E0E8C" w:rsidRPr="00703BFE" w:rsidRDefault="004E0E8C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vMerge/>
            <w:noWrap/>
            <w:vAlign w:val="center"/>
          </w:tcPr>
          <w:p w:rsidR="004E0E8C" w:rsidRPr="00703BFE" w:rsidRDefault="004E0E8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4E0E8C" w:rsidRPr="00703BFE" w:rsidRDefault="004E0E8C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left w:val="single" w:sz="12" w:space="0" w:color="004C92"/>
              <w:right w:val="thickThinSmallGap" w:sz="24" w:space="0" w:color="1F497D" w:themeColor="text2"/>
            </w:tcBorders>
            <w:noWrap/>
            <w:vAlign w:val="center"/>
          </w:tcPr>
          <w:p w:rsidR="004E0E8C" w:rsidRPr="00703BFE" w:rsidRDefault="004E0E8C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4E0E8C" w:rsidRPr="00166351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bottom"/>
          </w:tcPr>
          <w:p w:rsidR="004E0E8C" w:rsidRPr="00703BFE" w:rsidRDefault="004E0E8C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703BFE" w:rsidRDefault="004E0E8C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703BFE" w:rsidRDefault="004E0E8C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E0E8C" w:rsidRPr="00703BFE" w:rsidRDefault="004E0E8C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0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4E0E8C" w:rsidRPr="00703BFE" w:rsidRDefault="004E0E8C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4E0E8C" w:rsidRPr="00703BFE" w:rsidRDefault="004E0E8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bottom w:val="single" w:sz="4" w:space="0" w:color="A4A4A4"/>
              <w:right w:val="single" w:sz="12" w:space="0" w:color="004C92"/>
            </w:tcBorders>
            <w:noWrap/>
            <w:vAlign w:val="center"/>
          </w:tcPr>
          <w:p w:rsidR="004E0E8C" w:rsidRPr="00703BFE" w:rsidRDefault="004E0E8C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left w:val="single" w:sz="12" w:space="0" w:color="004C92"/>
              <w:right w:val="thickThinSmallGap" w:sz="24" w:space="0" w:color="1F497D" w:themeColor="text2"/>
            </w:tcBorders>
            <w:noWrap/>
            <w:vAlign w:val="center"/>
          </w:tcPr>
          <w:p w:rsidR="004E0E8C" w:rsidRPr="00703BFE" w:rsidRDefault="004E0E8C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BD4B2C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BD4B2C" w:rsidRPr="00703BFE" w:rsidRDefault="00BD4B2C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cs="Arial"/>
                <w:b w:val="0"/>
                <w:color w:val="00B050"/>
                <w:sz w:val="18"/>
                <w:szCs w:val="18"/>
                <w:lang w:val="en-US"/>
              </w:rPr>
              <w:t>♣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212954040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BD4B2C" w:rsidRPr="00703BFE" w:rsidRDefault="00BD4B2C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☒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D4B2C" w:rsidRPr="00703BFE" w:rsidRDefault="00BD4B2C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</w:p>
        </w:tc>
        <w:tc>
          <w:tcPr>
            <w:tcW w:w="710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BD4B2C" w:rsidRPr="00703BFE" w:rsidRDefault="00663C00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X = min</w:t>
            </w:r>
            <w:r w:rsidR="00F5688C">
              <w:rPr>
                <w:rFonts w:ascii="Arial" w:hAnsi="Arial" w:cs="Arial"/>
                <w:sz w:val="18"/>
                <w:szCs w:val="18"/>
                <w:lang w:val="en-US"/>
              </w:rPr>
              <w:t>&amp; t/o</w:t>
            </w:r>
          </w:p>
        </w:tc>
        <w:tc>
          <w:tcPr>
            <w:tcW w:w="2507" w:type="dxa"/>
            <w:vMerge w:val="restart"/>
            <w:tcBorders>
              <w:top w:val="single" w:sz="4" w:space="0" w:color="A4A4A4"/>
              <w:right w:val="single" w:sz="6" w:space="0" w:color="A6A6A6" w:themeColor="background1" w:themeShade="A6"/>
            </w:tcBorders>
            <w:noWrap/>
            <w:vAlign w:val="center"/>
          </w:tcPr>
          <w:p w:rsidR="00BD4B2C" w:rsidRPr="00703BFE" w:rsidRDefault="00BD4B2C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a) SF in 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  <w:p w:rsidR="00BD4B2C" w:rsidRPr="00703BFE" w:rsidRDefault="00BD4B2C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b) any GF</w:t>
            </w:r>
          </w:p>
          <w:p w:rsidR="00BD4B2C" w:rsidRPr="00703BFE" w:rsidRDefault="00BD4B2C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c) 22-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23 / 24-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25 NT</w:t>
            </w:r>
          </w:p>
        </w:tc>
        <w:tc>
          <w:tcPr>
            <w:tcW w:w="4694" w:type="dxa"/>
            <w:vMerge w:val="restart"/>
            <w:tcBorders>
              <w:top w:val="single" w:sz="4" w:space="0" w:color="A4A4A4"/>
              <w:left w:val="single" w:sz="6" w:space="0" w:color="A6A6A6" w:themeColor="background1" w:themeShade="A6"/>
            </w:tcBorders>
            <w:noWrap/>
            <w:vAlign w:val="center"/>
          </w:tcPr>
          <w:p w:rsidR="00BD4B2C" w:rsidRPr="00703BFE" w:rsidRDefault="00BD4B2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Relay; 2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5+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with 2+ top honors (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AKQ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);</w:t>
            </w:r>
          </w:p>
          <w:p w:rsidR="00BD4B2C" w:rsidRPr="00703BFE" w:rsidRDefault="00BD4B2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both minors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55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at least 1 top honor per suit; </w:t>
            </w:r>
          </w:p>
          <w:p w:rsidR="00BD4B2C" w:rsidRPr="00703BFE" w:rsidRDefault="00BD4B2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6+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with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AKQ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AKJ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AQJ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/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KQJ</w:t>
            </w:r>
            <w:proofErr w:type="spellEnd"/>
          </w:p>
        </w:tc>
        <w:tc>
          <w:tcPr>
            <w:tcW w:w="3557" w:type="dxa"/>
            <w:vMerge w:val="restart"/>
            <w:tcBorders>
              <w:top w:val="single" w:sz="4" w:space="0" w:color="A4A4A4"/>
              <w:right w:val="single" w:sz="12" w:space="0" w:color="004C92"/>
            </w:tcBorders>
            <w:noWrap/>
            <w:vAlign w:val="center"/>
          </w:tcPr>
          <w:p w:rsidR="00BD4B2C" w:rsidRPr="00703BFE" w:rsidRDefault="00BD4B2C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After 2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: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22-23; </w:t>
            </w:r>
          </w:p>
          <w:p w:rsidR="00BD4B2C" w:rsidRPr="00703BFE" w:rsidRDefault="00BD4B2C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- 2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- 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kokish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: 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 xml:space="preserve">♥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GF or 24-25 NT.</w:t>
            </w:r>
          </w:p>
          <w:p w:rsidR="00BD4B2C" w:rsidRPr="00703BFE" w:rsidRDefault="00BD4B2C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Responder must bid 2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. </w:t>
            </w:r>
          </w:p>
        </w:tc>
        <w:tc>
          <w:tcPr>
            <w:tcW w:w="2113" w:type="dxa"/>
            <w:vMerge/>
            <w:tcBorders>
              <w:left w:val="single" w:sz="12" w:space="0" w:color="004C92"/>
              <w:right w:val="thickThinSmallGap" w:sz="24" w:space="0" w:color="1F497D" w:themeColor="text2"/>
            </w:tcBorders>
            <w:noWrap/>
            <w:vAlign w:val="center"/>
          </w:tcPr>
          <w:p w:rsidR="00BD4B2C" w:rsidRPr="00703BFE" w:rsidRDefault="00BD4B2C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BD4B2C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bottom"/>
          </w:tcPr>
          <w:p w:rsidR="00BD4B2C" w:rsidRPr="00703BFE" w:rsidRDefault="00BD4B2C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D4B2C" w:rsidRPr="00703BFE" w:rsidRDefault="00BD4B2C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D4B2C" w:rsidRPr="00703BFE" w:rsidRDefault="00BD4B2C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vMerge/>
            <w:noWrap/>
            <w:vAlign w:val="center"/>
          </w:tcPr>
          <w:p w:rsidR="00BD4B2C" w:rsidRPr="00703BFE" w:rsidRDefault="00BD4B2C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07" w:type="dxa"/>
            <w:vMerge/>
            <w:tcBorders>
              <w:right w:val="single" w:sz="6" w:space="0" w:color="A6A6A6" w:themeColor="background1" w:themeShade="A6"/>
            </w:tcBorders>
            <w:noWrap/>
            <w:vAlign w:val="center"/>
          </w:tcPr>
          <w:p w:rsidR="00BD4B2C" w:rsidRPr="00703BFE" w:rsidRDefault="00BD4B2C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vMerge/>
            <w:tcBorders>
              <w:left w:val="single" w:sz="6" w:space="0" w:color="A6A6A6" w:themeColor="background1" w:themeShade="A6"/>
            </w:tcBorders>
            <w:noWrap/>
            <w:vAlign w:val="center"/>
          </w:tcPr>
          <w:p w:rsidR="00BD4B2C" w:rsidRPr="00703BFE" w:rsidRDefault="00BD4B2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BD4B2C" w:rsidRPr="00703BFE" w:rsidRDefault="00BD4B2C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left w:val="single" w:sz="12" w:space="0" w:color="004C92"/>
              <w:right w:val="thickThinSmallGap" w:sz="24" w:space="0" w:color="1F497D" w:themeColor="text2"/>
            </w:tcBorders>
            <w:noWrap/>
            <w:vAlign w:val="center"/>
          </w:tcPr>
          <w:p w:rsidR="00BD4B2C" w:rsidRPr="00703BFE" w:rsidRDefault="00BD4B2C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BD4B2C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bottom"/>
          </w:tcPr>
          <w:p w:rsidR="00BD4B2C" w:rsidRPr="00703BFE" w:rsidRDefault="00BD4B2C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D4B2C" w:rsidRPr="00703BFE" w:rsidRDefault="00BD4B2C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BD4B2C" w:rsidRPr="00703BFE" w:rsidRDefault="00BD4B2C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BD4B2C" w:rsidRPr="00703BFE" w:rsidRDefault="00BD4B2C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07" w:type="dxa"/>
            <w:vMerge/>
            <w:tcBorders>
              <w:bottom w:val="single" w:sz="4" w:space="0" w:color="A4A4A4"/>
              <w:right w:val="single" w:sz="6" w:space="0" w:color="A6A6A6" w:themeColor="background1" w:themeShade="A6"/>
            </w:tcBorders>
            <w:noWrap/>
            <w:vAlign w:val="center"/>
          </w:tcPr>
          <w:p w:rsidR="00BD4B2C" w:rsidRPr="00703BFE" w:rsidRDefault="00BD4B2C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vMerge/>
            <w:tcBorders>
              <w:left w:val="single" w:sz="6" w:space="0" w:color="A6A6A6" w:themeColor="background1" w:themeShade="A6"/>
              <w:bottom w:val="single" w:sz="4" w:space="0" w:color="A4A4A4"/>
            </w:tcBorders>
            <w:noWrap/>
            <w:vAlign w:val="center"/>
          </w:tcPr>
          <w:p w:rsidR="00BD4B2C" w:rsidRPr="00703BFE" w:rsidRDefault="00BD4B2C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bottom w:val="single" w:sz="4" w:space="0" w:color="A4A4A4"/>
              <w:right w:val="single" w:sz="12" w:space="0" w:color="004C92"/>
            </w:tcBorders>
            <w:noWrap/>
            <w:vAlign w:val="center"/>
          </w:tcPr>
          <w:p w:rsidR="00BD4B2C" w:rsidRPr="00703BFE" w:rsidRDefault="00BD4B2C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left w:val="single" w:sz="12" w:space="0" w:color="004C92"/>
              <w:right w:val="thickThinSmallGap" w:sz="24" w:space="0" w:color="1F497D" w:themeColor="text2"/>
            </w:tcBorders>
            <w:noWrap/>
            <w:vAlign w:val="center"/>
          </w:tcPr>
          <w:p w:rsidR="00BD4B2C" w:rsidRPr="00703BFE" w:rsidRDefault="00BD4B2C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400CD1" w:rsidRPr="00F94168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400CD1" w:rsidRPr="00703BFE" w:rsidRDefault="00400CD1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cs="Arial"/>
                <w:b w:val="0"/>
                <w:color w:val="EE7F00"/>
                <w:sz w:val="18"/>
                <w:szCs w:val="18"/>
                <w:lang w:val="en-US"/>
              </w:rPr>
              <w:t>♦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5361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400CD1" w:rsidRPr="00703BFE" w:rsidRDefault="00400CD1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00CD1" w:rsidRPr="00703BFE" w:rsidRDefault="00400CD1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00CD1" w:rsidRPr="00703BFE" w:rsidRDefault="00400CD1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507" w:type="dxa"/>
            <w:vMerge w:val="restart"/>
            <w:tcBorders>
              <w:top w:val="single" w:sz="4" w:space="0" w:color="A4A4A4"/>
              <w:right w:val="single" w:sz="6" w:space="0" w:color="A6A6A6" w:themeColor="background1" w:themeShade="A6"/>
            </w:tcBorders>
            <w:noWrap/>
            <w:vAlign w:val="center"/>
          </w:tcPr>
          <w:p w:rsidR="00400CD1" w:rsidRDefault="00400CD1" w:rsidP="00025285">
            <w:pPr>
              <w:tabs>
                <w:tab w:val="right" w:pos="2665"/>
              </w:tabs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Weak Two</w:t>
            </w:r>
          </w:p>
          <w:p w:rsidR="00400CD1" w:rsidRDefault="00400CD1" w:rsidP="00025285">
            <w:pPr>
              <w:tabs>
                <w:tab w:val="right" w:pos="2665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sz w:val="18"/>
                <w:szCs w:val="18"/>
                <w:lang w:val="en-US"/>
              </w:rPr>
              <w:t>NV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5+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</w:p>
          <w:p w:rsidR="00400CD1" w:rsidRPr="00025285" w:rsidRDefault="00400CD1" w:rsidP="00025285">
            <w:pPr>
              <w:tabs>
                <w:tab w:val="right" w:pos="2665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V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ul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6+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,</w:t>
            </w:r>
          </w:p>
          <w:p w:rsidR="00400CD1" w:rsidRDefault="00400CD1" w:rsidP="00025285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rd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seat 0-12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</w:p>
          <w:p w:rsidR="00400CD1" w:rsidRPr="00703BFE" w:rsidRDefault="00400CD1" w:rsidP="00025285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1B486A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seat 9-12</w:t>
            </w:r>
          </w:p>
        </w:tc>
        <w:tc>
          <w:tcPr>
            <w:tcW w:w="4694" w:type="dxa"/>
            <w:vMerge w:val="restart"/>
            <w:tcBorders>
              <w:top w:val="single" w:sz="4" w:space="0" w:color="A4A4A4"/>
              <w:left w:val="single" w:sz="6" w:space="0" w:color="A6A6A6" w:themeColor="background1" w:themeShade="A6"/>
            </w:tcBorders>
            <w:noWrap/>
            <w:vAlign w:val="center"/>
          </w:tcPr>
          <w:p w:rsidR="00400CD1" w:rsidRPr="00B9485A" w:rsidRDefault="00400CD1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</w:t>
            </w:r>
            <w:r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 xml:space="preserve"> </w:t>
            </w:r>
            <w:r w:rsidRPr="00B003AE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NV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nonforcing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  <w:proofErr w:type="spellStart"/>
            <w:r w:rsidRPr="00B9485A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Vul</w:t>
            </w:r>
            <w:proofErr w:type="spellEnd"/>
            <w:r w:rsidRPr="00B9485A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B9485A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r w:rsidRPr="00B9485A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forcing</w:t>
            </w:r>
          </w:p>
          <w:p w:rsidR="00400CD1" w:rsidRPr="000C5E80" w:rsidRDefault="00400CD1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= asks min/max;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:rsidR="00400CD1" w:rsidRPr="000C5E80" w:rsidRDefault="00400CD1" w:rsidP="003B5B4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asks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3card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4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=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RKCB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</w:p>
          <w:p w:rsidR="00400CD1" w:rsidRPr="00703BFE" w:rsidRDefault="00400CD1" w:rsidP="007D760C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6+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forcing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/5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to play</w:t>
            </w:r>
          </w:p>
        </w:tc>
        <w:tc>
          <w:tcPr>
            <w:tcW w:w="3557" w:type="dxa"/>
            <w:vMerge w:val="restart"/>
            <w:tcBorders>
              <w:top w:val="single" w:sz="4" w:space="0" w:color="A4A4A4"/>
              <w:right w:val="single" w:sz="12" w:space="0" w:color="004C92"/>
            </w:tcBorders>
            <w:noWrap/>
            <w:vAlign w:val="center"/>
          </w:tcPr>
          <w:p w:rsidR="00400CD1" w:rsidRPr="00387DA4" w:rsidRDefault="00400CD1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After 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: 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min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bad suit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3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=min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good suit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max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bad suit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3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max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good suit;</w:t>
            </w:r>
          </w:p>
          <w:p w:rsidR="00326D45" w:rsidRDefault="00400CD1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After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: </w:t>
            </w:r>
            <w:r w:rsidR="00326D4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="00326D45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326D4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3</w:t>
            </w:r>
            <w:r w:rsidR="00326D45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326D4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3</w:t>
            </w:r>
            <w:r w:rsidR="00326D45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326D4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3</w:t>
            </w:r>
            <w:r w:rsidR="00326D45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326D4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</w:p>
          <w:p w:rsidR="00400CD1" w:rsidRPr="00035ED8" w:rsidRDefault="00387DA4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none, minimum;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3NT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max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.</w:t>
            </w:r>
            <w:r w:rsidR="00326D4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113" w:type="dxa"/>
            <w:vMerge/>
            <w:tcBorders>
              <w:left w:val="single" w:sz="12" w:space="0" w:color="004C92"/>
              <w:right w:val="thickThinSmallGap" w:sz="24" w:space="0" w:color="1F497D" w:themeColor="text2"/>
            </w:tcBorders>
            <w:noWrap/>
            <w:vAlign w:val="center"/>
          </w:tcPr>
          <w:p w:rsidR="00400CD1" w:rsidRPr="00703BFE" w:rsidRDefault="00400CD1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400CD1" w:rsidRPr="00F94168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bottom"/>
          </w:tcPr>
          <w:p w:rsidR="00400CD1" w:rsidRPr="00703BFE" w:rsidRDefault="00400CD1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00CD1" w:rsidRPr="00703BFE" w:rsidRDefault="00400CD1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00CD1" w:rsidRPr="00703BFE" w:rsidRDefault="00400CD1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00CD1" w:rsidRPr="00703BFE" w:rsidRDefault="00400CD1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07" w:type="dxa"/>
            <w:vMerge/>
            <w:tcBorders>
              <w:right w:val="single" w:sz="6" w:space="0" w:color="A6A6A6" w:themeColor="background1" w:themeShade="A6"/>
            </w:tcBorders>
            <w:noWrap/>
            <w:vAlign w:val="center"/>
          </w:tcPr>
          <w:p w:rsidR="00400CD1" w:rsidRPr="00703BFE" w:rsidRDefault="00400CD1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vMerge/>
            <w:tcBorders>
              <w:left w:val="single" w:sz="6" w:space="0" w:color="A6A6A6" w:themeColor="background1" w:themeShade="A6"/>
            </w:tcBorders>
            <w:noWrap/>
            <w:vAlign w:val="center"/>
          </w:tcPr>
          <w:p w:rsidR="00400CD1" w:rsidRPr="00703BFE" w:rsidRDefault="00400CD1" w:rsidP="007D760C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400CD1" w:rsidRPr="00703BFE" w:rsidRDefault="00400CD1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left w:val="single" w:sz="12" w:space="0" w:color="004C92"/>
              <w:right w:val="thickThinSmallGap" w:sz="24" w:space="0" w:color="1F497D" w:themeColor="text2"/>
            </w:tcBorders>
            <w:noWrap/>
            <w:vAlign w:val="center"/>
          </w:tcPr>
          <w:p w:rsidR="00400CD1" w:rsidRPr="00703BFE" w:rsidRDefault="00400CD1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400CD1" w:rsidRPr="00F94168" w:rsidTr="000316F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bottom"/>
          </w:tcPr>
          <w:p w:rsidR="00400CD1" w:rsidRPr="00703BFE" w:rsidRDefault="00400CD1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00CD1" w:rsidRPr="00703BFE" w:rsidRDefault="00400CD1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00CD1" w:rsidRPr="00703BFE" w:rsidRDefault="00400CD1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00CD1" w:rsidRPr="00703BFE" w:rsidRDefault="00400CD1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07" w:type="dxa"/>
            <w:vMerge/>
            <w:tcBorders>
              <w:right w:val="single" w:sz="6" w:space="0" w:color="A6A6A6" w:themeColor="background1" w:themeShade="A6"/>
            </w:tcBorders>
            <w:noWrap/>
            <w:vAlign w:val="center"/>
          </w:tcPr>
          <w:p w:rsidR="00400CD1" w:rsidRPr="00703BFE" w:rsidRDefault="00400CD1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vMerge/>
            <w:tcBorders>
              <w:left w:val="single" w:sz="6" w:space="0" w:color="A6A6A6" w:themeColor="background1" w:themeShade="A6"/>
            </w:tcBorders>
            <w:noWrap/>
            <w:vAlign w:val="center"/>
          </w:tcPr>
          <w:p w:rsidR="00400CD1" w:rsidRPr="00703BFE" w:rsidRDefault="00400CD1" w:rsidP="007D760C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right w:val="single" w:sz="12" w:space="0" w:color="004C92"/>
            </w:tcBorders>
            <w:noWrap/>
            <w:vAlign w:val="center"/>
          </w:tcPr>
          <w:p w:rsidR="00400CD1" w:rsidRPr="00703BFE" w:rsidRDefault="00400CD1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left w:val="single" w:sz="12" w:space="0" w:color="004C92"/>
              <w:bottom w:val="single" w:sz="12" w:space="0" w:color="004C92"/>
              <w:right w:val="thickThinSmallGap" w:sz="24" w:space="0" w:color="1F497D" w:themeColor="text2"/>
            </w:tcBorders>
            <w:noWrap/>
            <w:vAlign w:val="center"/>
          </w:tcPr>
          <w:p w:rsidR="00400CD1" w:rsidRPr="00703BFE" w:rsidRDefault="00400CD1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400CD1" w:rsidRPr="00703BFE" w:rsidTr="000316F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400CD1" w:rsidRPr="00703BFE" w:rsidRDefault="00400CD1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cs="Arial"/>
                <w:b w:val="0"/>
                <w:color w:val="FF0000"/>
                <w:sz w:val="18"/>
                <w:szCs w:val="18"/>
                <w:lang w:val="en-US"/>
              </w:rPr>
              <w:t>♥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462153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400CD1" w:rsidRPr="00703BFE" w:rsidRDefault="00400CD1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00CD1" w:rsidRPr="00703BFE" w:rsidRDefault="00400CD1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400CD1" w:rsidRPr="00703BFE" w:rsidRDefault="00400CD1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507" w:type="dxa"/>
            <w:vMerge/>
            <w:tcBorders>
              <w:right w:val="single" w:sz="6" w:space="0" w:color="A6A6A6" w:themeColor="background1" w:themeShade="A6"/>
            </w:tcBorders>
            <w:noWrap/>
            <w:vAlign w:val="center"/>
          </w:tcPr>
          <w:p w:rsidR="00400CD1" w:rsidRPr="00703BFE" w:rsidRDefault="00400CD1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vMerge/>
            <w:tcBorders>
              <w:left w:val="single" w:sz="6" w:space="0" w:color="A6A6A6" w:themeColor="background1" w:themeShade="A6"/>
            </w:tcBorders>
            <w:noWrap/>
            <w:vAlign w:val="center"/>
          </w:tcPr>
          <w:p w:rsidR="00400CD1" w:rsidRPr="00703BFE" w:rsidRDefault="00400CD1" w:rsidP="007D760C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bottom w:val="single" w:sz="4" w:space="0" w:color="A6A6A6" w:themeColor="background1" w:themeShade="A6"/>
              <w:right w:val="single" w:sz="12" w:space="0" w:color="004C92"/>
            </w:tcBorders>
            <w:noWrap/>
            <w:vAlign w:val="center"/>
          </w:tcPr>
          <w:p w:rsidR="00400CD1" w:rsidRPr="00703BFE" w:rsidRDefault="00400CD1" w:rsidP="004332F1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 w:val="restart"/>
            <w:tcBorders>
              <w:top w:val="single" w:sz="12" w:space="0" w:color="004C92"/>
              <w:left w:val="single" w:sz="12" w:space="0" w:color="004C92"/>
              <w:right w:val="thickThinSmallGap" w:sz="24" w:space="0" w:color="1F497D" w:themeColor="text2"/>
            </w:tcBorders>
            <w:noWrap/>
            <w:vAlign w:val="center"/>
          </w:tcPr>
          <w:p w:rsidR="00400CD1" w:rsidRPr="00703BFE" w:rsidRDefault="00400CD1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In 4</w:t>
            </w:r>
            <w:r w:rsidRPr="00703BFE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th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seat 2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 xml:space="preserve">♠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are</w:t>
            </w:r>
          </w:p>
          <w:p w:rsidR="00400CD1" w:rsidRPr="00703BFE" w:rsidRDefault="00400CD1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12-14 with 6 card </w:t>
            </w:r>
            <w:proofErr w:type="gram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suit</w:t>
            </w:r>
            <w:proofErr w:type="gramEnd"/>
          </w:p>
        </w:tc>
      </w:tr>
      <w:tr w:rsidR="00D4745A" w:rsidRPr="00703BFE" w:rsidTr="004332F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bottom"/>
          </w:tcPr>
          <w:p w:rsidR="00D4745A" w:rsidRPr="00703BFE" w:rsidRDefault="00D4745A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4745A" w:rsidRPr="00703BFE" w:rsidRDefault="00D4745A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4745A" w:rsidRPr="00703BFE" w:rsidRDefault="00D4745A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4745A" w:rsidRPr="00703BFE" w:rsidRDefault="00D4745A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07" w:type="dxa"/>
            <w:vMerge/>
            <w:tcBorders>
              <w:right w:val="single" w:sz="6" w:space="0" w:color="A6A6A6" w:themeColor="background1" w:themeShade="A6"/>
            </w:tcBorders>
            <w:noWrap/>
            <w:vAlign w:val="center"/>
          </w:tcPr>
          <w:p w:rsidR="00D4745A" w:rsidRPr="00703BFE" w:rsidRDefault="00D4745A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vMerge/>
            <w:tcBorders>
              <w:left w:val="single" w:sz="6" w:space="0" w:color="A6A6A6" w:themeColor="background1" w:themeShade="A6"/>
              <w:bottom w:val="single" w:sz="4" w:space="0" w:color="A6A6A6" w:themeColor="background1" w:themeShade="A6"/>
            </w:tcBorders>
            <w:noWrap/>
            <w:vAlign w:val="center"/>
          </w:tcPr>
          <w:p w:rsidR="00D4745A" w:rsidRPr="00703BFE" w:rsidRDefault="00D4745A" w:rsidP="002250B6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 w:val="restart"/>
            <w:tcBorders>
              <w:top w:val="single" w:sz="4" w:space="0" w:color="A6A6A6" w:themeColor="background1" w:themeShade="A6"/>
            </w:tcBorders>
            <w:noWrap/>
            <w:vAlign w:val="center"/>
          </w:tcPr>
          <w:p w:rsidR="00D4745A" w:rsidRDefault="00342123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-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:</w:t>
            </w:r>
          </w:p>
          <w:p w:rsidR="00342123" w:rsidRPr="00342123" w:rsidRDefault="00342123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5 min;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5 </w:t>
            </w:r>
            <w:proofErr w:type="gramStart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max</w:t>
            </w:r>
            <w:proofErr w:type="gram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6 min;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6 max.</w:t>
            </w:r>
          </w:p>
        </w:tc>
        <w:tc>
          <w:tcPr>
            <w:tcW w:w="2113" w:type="dxa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D4745A" w:rsidRPr="00703BFE" w:rsidRDefault="00D4745A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1D5BA5" w:rsidRPr="00166351" w:rsidTr="004332F1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1D5BA5" w:rsidRPr="00703BFE" w:rsidRDefault="001D5BA5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cs="Arial"/>
                <w:b w:val="0"/>
                <w:color w:val="004C92"/>
                <w:sz w:val="18"/>
                <w:szCs w:val="18"/>
                <w:lang w:val="en-US"/>
              </w:rPr>
              <w:t>♠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916364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1D5BA5" w:rsidRPr="00703BFE" w:rsidRDefault="001D5BA5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1D5BA5" w:rsidRPr="00703BFE" w:rsidRDefault="001D5BA5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1D5BA5" w:rsidRPr="00703BFE" w:rsidRDefault="001D5BA5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507" w:type="dxa"/>
            <w:vMerge/>
            <w:tcBorders>
              <w:right w:val="single" w:sz="6" w:space="0" w:color="A6A6A6" w:themeColor="background1" w:themeShade="A6"/>
            </w:tcBorders>
            <w:noWrap/>
            <w:vAlign w:val="center"/>
          </w:tcPr>
          <w:p w:rsidR="001D5BA5" w:rsidRPr="00703BFE" w:rsidRDefault="001D5BA5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vMerge w:val="restart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</w:tcBorders>
            <w:noWrap/>
            <w:vAlign w:val="center"/>
          </w:tcPr>
          <w:p w:rsidR="001D5BA5" w:rsidRPr="00703BFE" w:rsidRDefault="00D4745A" w:rsidP="00071A33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- </w:t>
            </w:r>
            <w:proofErr w:type="spellStart"/>
            <w:r w:rsidR="001D5BA5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2NT</w:t>
            </w:r>
            <w:proofErr w:type="spellEnd"/>
            <w:r w:rsidR="001D5BA5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Asks length &amp; min/max, New suit forcing</w:t>
            </w:r>
          </w:p>
        </w:tc>
        <w:tc>
          <w:tcPr>
            <w:tcW w:w="3557" w:type="dxa"/>
            <w:vMerge/>
            <w:noWrap/>
            <w:vAlign w:val="center"/>
          </w:tcPr>
          <w:p w:rsidR="001D5BA5" w:rsidRPr="00703BFE" w:rsidRDefault="001D5BA5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1D5BA5" w:rsidRPr="00703BFE" w:rsidRDefault="001D5BA5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1D5BA5" w:rsidRPr="00166351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bottom"/>
          </w:tcPr>
          <w:p w:rsidR="001D5BA5" w:rsidRPr="00703BFE" w:rsidRDefault="001D5BA5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1D5BA5" w:rsidRPr="00703BFE" w:rsidRDefault="001D5BA5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1D5BA5" w:rsidRPr="00703BFE" w:rsidRDefault="001D5BA5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1D5BA5" w:rsidRPr="00703BFE" w:rsidRDefault="001D5BA5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07" w:type="dxa"/>
            <w:vMerge/>
            <w:tcBorders>
              <w:bottom w:val="single" w:sz="4" w:space="0" w:color="A4A4A4"/>
              <w:right w:val="single" w:sz="6" w:space="0" w:color="A6A6A6" w:themeColor="background1" w:themeShade="A6"/>
            </w:tcBorders>
            <w:noWrap/>
            <w:vAlign w:val="center"/>
          </w:tcPr>
          <w:p w:rsidR="001D5BA5" w:rsidRPr="00703BFE" w:rsidRDefault="001D5BA5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vMerge/>
            <w:tcBorders>
              <w:left w:val="single" w:sz="6" w:space="0" w:color="A6A6A6" w:themeColor="background1" w:themeShade="A6"/>
              <w:bottom w:val="single" w:sz="4" w:space="0" w:color="A4A4A4"/>
            </w:tcBorders>
            <w:noWrap/>
            <w:vAlign w:val="center"/>
          </w:tcPr>
          <w:p w:rsidR="001D5BA5" w:rsidRPr="00703BFE" w:rsidRDefault="001D5BA5" w:rsidP="003B5B4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1D5BA5" w:rsidRPr="00703BFE" w:rsidRDefault="001D5BA5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bottom w:val="single" w:sz="4" w:space="0" w:color="A4A4A4"/>
              <w:right w:val="thickThinSmallGap" w:sz="24" w:space="0" w:color="1F497D" w:themeColor="text2"/>
            </w:tcBorders>
            <w:noWrap/>
            <w:vAlign w:val="center"/>
          </w:tcPr>
          <w:p w:rsidR="001D5BA5" w:rsidRPr="00703BFE" w:rsidRDefault="001D5BA5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DA16A7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2NT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744181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DA16A7" w:rsidRPr="00703BFE" w:rsidRDefault="00DA16A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A13DE1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507" w:type="dxa"/>
            <w:vMerge w:val="restart"/>
            <w:tcBorders>
              <w:top w:val="single" w:sz="4" w:space="0" w:color="A4A4A4"/>
              <w:right w:val="single" w:sz="6" w:space="0" w:color="A6A6A6" w:themeColor="background1" w:themeShade="A6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20-21</w:t>
            </w:r>
            <w:r w:rsidR="006B2BCB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9756B4" w:rsidRPr="00703BFE">
              <w:rPr>
                <w:rFonts w:ascii="Arial" w:hAnsi="Arial" w:cs="Arial"/>
                <w:sz w:val="18"/>
                <w:szCs w:val="18"/>
                <w:lang w:val="en-US"/>
              </w:rPr>
              <w:t>Offshape</w:t>
            </w:r>
            <w:proofErr w:type="spellEnd"/>
            <w:r w:rsidR="009756B4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possible</w:t>
            </w:r>
            <w:r w:rsidR="00C93847">
              <w:rPr>
                <w:rFonts w:ascii="Arial" w:hAnsi="Arial" w:cs="Arial"/>
                <w:sz w:val="18"/>
                <w:szCs w:val="18"/>
                <w:lang w:val="en-US"/>
              </w:rPr>
              <w:t xml:space="preserve">. </w:t>
            </w:r>
            <w:r w:rsidR="006B2BCB" w:rsidRPr="00703BFE"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  <w:r w:rsidR="009756B4" w:rsidRPr="00703BFE">
              <w:rPr>
                <w:rFonts w:ascii="Arial" w:hAnsi="Arial" w:cs="Arial"/>
                <w:sz w:val="18"/>
                <w:szCs w:val="18"/>
                <w:lang w:val="en-US"/>
              </w:rPr>
              <w:t>requent up/downgrades</w:t>
            </w:r>
          </w:p>
        </w:tc>
        <w:tc>
          <w:tcPr>
            <w:tcW w:w="4694" w:type="dxa"/>
            <w:vMerge w:val="restart"/>
            <w:tcBorders>
              <w:top w:val="single" w:sz="4" w:space="0" w:color="A4A4A4"/>
              <w:left w:val="single" w:sz="6" w:space="0" w:color="A6A6A6" w:themeColor="background1" w:themeShade="A6"/>
            </w:tcBorders>
            <w:noWrap/>
            <w:vAlign w:val="center"/>
          </w:tcPr>
          <w:p w:rsidR="00DA16A7" w:rsidRPr="00D760DA" w:rsidRDefault="00DA16A7" w:rsidP="003B5B4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="00962DC2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056D01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M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uppet; 3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D569B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Transfer; 3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D569B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</w:t>
            </w:r>
            <w:r w:rsidR="00DA68BE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elay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  <w:proofErr w:type="spellStart"/>
            <w:r w:rsidR="00D760DA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3NT</w:t>
            </w:r>
            <w:proofErr w:type="spellEnd"/>
            <w:r w:rsidR="00D760DA">
              <w:rPr>
                <w:rFonts w:ascii="Arial" w:hAnsi="Arial" w:cs="Arial"/>
                <w:sz w:val="18"/>
                <w:szCs w:val="18"/>
                <w:lang w:val="en-US"/>
              </w:rPr>
              <w:t>= 5</w:t>
            </w:r>
            <w:r w:rsidR="00D760DA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D760DA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="00D760DA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  <w:p w:rsidR="00DA16A7" w:rsidRPr="00703BFE" w:rsidRDefault="00DA16A7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2 steps Transfer, to play or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Slam</w:t>
            </w:r>
            <w:r w:rsidR="00D60055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going</w:t>
            </w:r>
            <w:proofErr w:type="spellEnd"/>
          </w:p>
        </w:tc>
        <w:tc>
          <w:tcPr>
            <w:tcW w:w="3557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After 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: 3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one or both 4-card Majors;</w:t>
            </w:r>
          </w:p>
          <w:p w:rsidR="00DA16A7" w:rsidRPr="00703BFE" w:rsidRDefault="00DA16A7" w:rsidP="003B5B47">
            <w:pPr>
              <w:tabs>
                <w:tab w:val="right" w:pos="3436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</w:t>
            </w:r>
            <w:r w:rsidR="00056D01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NT</w:t>
            </w:r>
            <w:proofErr w:type="spellEnd"/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5-card 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; 3</w:t>
            </w:r>
            <w:r w:rsidR="00056D01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056D01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no Major</w:t>
            </w:r>
            <w:r w:rsidR="004A7916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</w:t>
            </w:r>
          </w:p>
        </w:tc>
        <w:tc>
          <w:tcPr>
            <w:tcW w:w="2113" w:type="dxa"/>
            <w:vMerge w:val="restart"/>
            <w:tcBorders>
              <w:top w:val="single" w:sz="4" w:space="0" w:color="A4A4A4"/>
              <w:right w:val="thickThinSmallGap" w:sz="24" w:space="0" w:color="1F497D" w:themeColor="text2"/>
            </w:tcBorders>
            <w:noWrap/>
            <w:vAlign w:val="center"/>
          </w:tcPr>
          <w:p w:rsidR="00E30502" w:rsidRPr="00703BFE" w:rsidRDefault="00E30502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After 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2NT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:</w:t>
            </w:r>
          </w:p>
          <w:p w:rsidR="00466254" w:rsidRPr="00703BFE" w:rsidRDefault="002B5EE7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-3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-4</w:t>
            </w:r>
            <w:r w:rsidR="00CA3720"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72753B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both Majors</w:t>
            </w:r>
          </w:p>
          <w:p w:rsidR="00466254" w:rsidRPr="00703BFE" w:rsidRDefault="00D42BB0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3NT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72753B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7C4CA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minor </w:t>
            </w:r>
            <w:proofErr w:type="spellStart"/>
            <w:r w:rsidR="007C4CA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s.a.</w:t>
            </w:r>
            <w:proofErr w:type="spellEnd"/>
          </w:p>
          <w:p w:rsidR="00E30502" w:rsidRPr="00703BFE" w:rsidRDefault="00E30502" w:rsidP="003B5B47">
            <w:pPr>
              <w:tabs>
                <w:tab w:val="right" w:pos="2671"/>
              </w:tabs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3NT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-4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= Transfer</w:t>
            </w:r>
          </w:p>
          <w:p w:rsidR="00D42BB0" w:rsidRPr="00703BFE" w:rsidRDefault="00522665" w:rsidP="003B5B47">
            <w:pPr>
              <w:tabs>
                <w:tab w:val="right" w:pos="26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3NT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-4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72753B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6+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:rsidR="00466254" w:rsidRPr="00703BFE" w:rsidRDefault="00E30502" w:rsidP="003B5B47">
            <w:pPr>
              <w:tabs>
                <w:tab w:val="right" w:pos="2671"/>
              </w:tabs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-3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-3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Pr="00703BFE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 xml:space="preserve">= minor </w:t>
            </w:r>
            <w:proofErr w:type="spellStart"/>
            <w:r w:rsidRPr="00703BFE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s.a.</w:t>
            </w:r>
            <w:proofErr w:type="spellEnd"/>
          </w:p>
          <w:p w:rsidR="007112FF" w:rsidRPr="00703BFE" w:rsidRDefault="00E30502" w:rsidP="003B5B47">
            <w:pPr>
              <w:tabs>
                <w:tab w:val="right" w:pos="2671"/>
              </w:tabs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-&gt;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3NT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 4333; -&gt;4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=5</w:t>
            </w:r>
          </w:p>
          <w:p w:rsidR="00DA16A7" w:rsidRPr="007C4CA5" w:rsidRDefault="00E30502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-&gt;4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651C43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</w:t>
            </w:r>
            <w:r w:rsidR="007C4CA5">
              <w:rPr>
                <w:rFonts w:ascii="Arial" w:hAnsi="Arial" w:cs="Arial"/>
                <w:color w:val="0D0D0D" w:themeColor="text1" w:themeTint="F2"/>
                <w:sz w:val="18"/>
                <w:szCs w:val="18"/>
                <w:lang w:val="en-US"/>
              </w:rPr>
              <w:t>4</w:t>
            </w:r>
            <w:r w:rsidR="00651C43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4; </w:t>
            </w:r>
            <w:proofErr w:type="spellStart"/>
            <w:r w:rsidR="007C4CA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</w:t>
            </w:r>
            <w:r w:rsidR="007C4CA5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 w:rsidR="007C4CA5">
              <w:rPr>
                <w:rFonts w:ascii="Arial" w:hAnsi="Arial" w:cs="Arial"/>
                <w:sz w:val="18"/>
                <w:szCs w:val="18"/>
                <w:lang w:val="en-US"/>
              </w:rPr>
              <w:t>NT</w:t>
            </w:r>
            <w:proofErr w:type="spellEnd"/>
            <w:r w:rsidR="007C4CA5">
              <w:rPr>
                <w:rFonts w:ascii="Arial" w:hAnsi="Arial" w:cs="Arial"/>
                <w:sz w:val="18"/>
                <w:szCs w:val="18"/>
                <w:lang w:val="en-US"/>
              </w:rPr>
              <w:t>=45/54</w:t>
            </w:r>
          </w:p>
        </w:tc>
      </w:tr>
      <w:tr w:rsidR="00DA16A7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bottom"/>
          </w:tcPr>
          <w:p w:rsidR="00DA16A7" w:rsidRPr="00703BFE" w:rsidRDefault="00DA16A7" w:rsidP="003B5B47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3B5B47">
            <w:pPr>
              <w:pStyle w:val="Rubriek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3B5B4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507" w:type="dxa"/>
            <w:vMerge/>
            <w:tcBorders>
              <w:bottom w:val="single" w:sz="4" w:space="0" w:color="A4A4A4"/>
              <w:right w:val="single" w:sz="6" w:space="0" w:color="A6A6A6" w:themeColor="background1" w:themeShade="A6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vMerge/>
            <w:tcBorders>
              <w:left w:val="single" w:sz="6" w:space="0" w:color="A6A6A6" w:themeColor="background1" w:themeShade="A6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55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3436"/>
              </w:tabs>
              <w:rPr>
                <w:rFonts w:ascii="Arial" w:hAnsi="Arial" w:cs="Arial"/>
                <w:b/>
                <w:color w:val="1F497D" w:themeColor="text2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DA16A7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cs="Arial"/>
                <w:b w:val="0"/>
                <w:color w:val="00B050"/>
                <w:sz w:val="18"/>
                <w:szCs w:val="18"/>
                <w:lang w:val="en-US"/>
              </w:rPr>
              <w:t>♣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259440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DA16A7" w:rsidRPr="00703BFE" w:rsidRDefault="00DA16A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017AA4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507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2A1FE2" w:rsidRDefault="004D1EC6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b/>
                <w:sz w:val="18"/>
                <w:szCs w:val="18"/>
                <w:lang w:val="en-US"/>
              </w:rPr>
              <w:t>NV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205A11"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-10</w:t>
            </w:r>
            <w:r w:rsidR="0015004A" w:rsidRPr="00703BFE">
              <w:rPr>
                <w:rFonts w:ascii="Arial" w:hAnsi="Arial" w:cs="Arial"/>
                <w:sz w:val="18"/>
                <w:szCs w:val="18"/>
                <w:lang w:val="en-US"/>
              </w:rPr>
              <w:t>;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44EF6" w:rsidRPr="00703BFE">
              <w:rPr>
                <w:rFonts w:ascii="Arial" w:hAnsi="Arial" w:cs="Arial"/>
                <w:b/>
                <w:sz w:val="18"/>
                <w:szCs w:val="18"/>
                <w:lang w:val="en-US"/>
              </w:rPr>
              <w:t>V</w:t>
            </w:r>
            <w:r w:rsidR="000A327B">
              <w:rPr>
                <w:rFonts w:ascii="Arial" w:hAnsi="Arial" w:cs="Arial"/>
                <w:b/>
                <w:sz w:val="18"/>
                <w:szCs w:val="18"/>
                <w:lang w:val="en-US"/>
              </w:rPr>
              <w:t>ul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5-12</w:t>
            </w:r>
            <w:r w:rsidR="002A1FE2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  <w:p w:rsidR="00DA16A7" w:rsidRPr="00703BFE" w:rsidRDefault="002A1FE2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U</w:t>
            </w:r>
            <w:r w:rsidR="00B86945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sually </w:t>
            </w:r>
            <w:r w:rsidR="004D1EC6" w:rsidRPr="00703BFE">
              <w:rPr>
                <w:rFonts w:ascii="Arial" w:hAnsi="Arial" w:cs="Arial"/>
                <w:sz w:val="18"/>
                <w:szCs w:val="18"/>
                <w:lang w:val="en-US"/>
              </w:rPr>
              <w:t>decent suit</w:t>
            </w:r>
            <w:r w:rsidR="00B86945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and/or</w:t>
            </w:r>
            <w:r w:rsidR="004D1EC6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decent shape.</w:t>
            </w:r>
          </w:p>
          <w:p w:rsidR="00DA16A7" w:rsidRPr="00703BFE" w:rsidRDefault="00DA16A7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rd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seat </w:t>
            </w:r>
            <w:r w:rsidR="00256602" w:rsidRPr="00703BFE">
              <w:rPr>
                <w:rFonts w:ascii="Arial" w:hAnsi="Arial" w:cs="Arial"/>
                <w:sz w:val="18"/>
                <w:szCs w:val="18"/>
                <w:lang w:val="en-US"/>
              </w:rPr>
              <w:t>wide-ranged</w:t>
            </w:r>
            <w:r w:rsidR="004D1EC6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(</w:t>
            </w:r>
            <w:r w:rsidR="0012104E" w:rsidRPr="00703BFE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="004D1EC6" w:rsidRPr="00703BFE">
              <w:rPr>
                <w:rFonts w:ascii="Arial" w:hAnsi="Arial" w:cs="Arial"/>
                <w:sz w:val="18"/>
                <w:szCs w:val="18"/>
                <w:lang w:val="en-US"/>
              </w:rPr>
              <w:t>-1</w:t>
            </w:r>
            <w:r w:rsidR="001229BF"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="004D1EC6" w:rsidRPr="00703BFE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4694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</w:p>
        </w:tc>
        <w:tc>
          <w:tcPr>
            <w:tcW w:w="3557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3436"/>
              </w:tabs>
              <w:rPr>
                <w:rFonts w:ascii="Arial" w:hAnsi="Arial" w:cs="Arial"/>
                <w:color w:val="0070C0"/>
                <w:sz w:val="18"/>
                <w:szCs w:val="18"/>
                <w:u w:val="single"/>
                <w:lang w:val="en-US"/>
              </w:rPr>
            </w:pPr>
            <w:r w:rsidRPr="00703BFE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  <w:lang w:val="en-US"/>
              </w:rPr>
              <w:t xml:space="preserve">Answers to </w:t>
            </w:r>
            <w:proofErr w:type="spellStart"/>
            <w:r w:rsidRPr="00703BFE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  <w:lang w:val="en-US"/>
              </w:rPr>
              <w:t>RKCB</w:t>
            </w:r>
            <w:proofErr w:type="spellEnd"/>
            <w:r w:rsidRPr="00703BFE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  <w:lang w:val="en-US"/>
              </w:rPr>
              <w:t xml:space="preserve"> after Preempt:</w:t>
            </w:r>
          </w:p>
          <w:p w:rsidR="00DA16A7" w:rsidRPr="00703BFE" w:rsidRDefault="006C3CAE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proofErr w:type="gramStart"/>
            <w:r w:rsidRPr="00703BFE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st</w:t>
            </w:r>
            <w:r w:rsidR="00DA16A7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DA16A7" w:rsidRPr="00703BFE">
              <w:rPr>
                <w:rFonts w:ascii="Arial" w:hAnsi="Arial" w:cs="Arial"/>
                <w:sz w:val="18"/>
                <w:szCs w:val="18"/>
                <w:lang w:val="en-US"/>
              </w:rPr>
              <w:t>Step</w:t>
            </w:r>
            <w:proofErr w:type="gramEnd"/>
            <w:r w:rsidR="00DA16A7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= 0 KC </w:t>
            </w:r>
          </w:p>
          <w:p w:rsidR="00DA16A7" w:rsidRPr="00703BFE" w:rsidRDefault="006C3CAE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703BFE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nd</w:t>
            </w:r>
            <w:r w:rsidR="00DA16A7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Step= 1 KC, no queen</w:t>
            </w:r>
          </w:p>
          <w:p w:rsidR="00DA16A7" w:rsidRPr="00703BFE" w:rsidRDefault="006C3CAE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rd</w:t>
            </w:r>
            <w:r w:rsidR="00DA16A7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Step= 1 KC + queen</w:t>
            </w:r>
          </w:p>
          <w:p w:rsidR="00DA16A7" w:rsidRPr="00703BFE" w:rsidRDefault="006C3CAE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th</w:t>
            </w:r>
            <w:r w:rsidR="00DA16A7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Step= 2 KC, no </w:t>
            </w:r>
            <w:r w:rsidR="00603F09" w:rsidRPr="00703BFE">
              <w:rPr>
                <w:rFonts w:ascii="Arial" w:hAnsi="Arial" w:cs="Arial"/>
                <w:sz w:val="18"/>
                <w:szCs w:val="18"/>
                <w:lang w:val="en-US"/>
              </w:rPr>
              <w:t>queen</w:t>
            </w:r>
          </w:p>
          <w:p w:rsidR="00DA16A7" w:rsidRPr="00703BFE" w:rsidRDefault="006C3CAE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  <w:r w:rsidRPr="00703BFE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th</w:t>
            </w:r>
            <w:r w:rsidR="00DA16A7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Step= 2 KC + queen</w:t>
            </w:r>
          </w:p>
        </w:tc>
        <w:tc>
          <w:tcPr>
            <w:tcW w:w="2113" w:type="dxa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DA16A7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cs="Arial"/>
                <w:b w:val="0"/>
                <w:color w:val="EE7F00"/>
                <w:sz w:val="18"/>
                <w:szCs w:val="18"/>
                <w:lang w:val="en-US"/>
              </w:rPr>
              <w:t>♦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1579103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DA16A7" w:rsidRPr="00703BFE" w:rsidRDefault="00DA16A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017AA4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507" w:type="dxa"/>
            <w:vMerge/>
            <w:noWrap/>
            <w:vAlign w:val="center"/>
          </w:tcPr>
          <w:p w:rsidR="00DA16A7" w:rsidRPr="00703BFE" w:rsidRDefault="00DA16A7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</w:p>
        </w:tc>
        <w:tc>
          <w:tcPr>
            <w:tcW w:w="3557" w:type="dxa"/>
            <w:vMerge/>
            <w:noWrap/>
            <w:vAlign w:val="center"/>
          </w:tcPr>
          <w:p w:rsidR="00DA16A7" w:rsidRPr="00703BFE" w:rsidRDefault="00DA16A7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DA16A7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cs="Arial"/>
                <w:b w:val="0"/>
                <w:color w:val="FF0000"/>
                <w:sz w:val="18"/>
                <w:szCs w:val="18"/>
                <w:lang w:val="en-US"/>
              </w:rPr>
              <w:t>♥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34107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DA16A7" w:rsidRPr="00703BFE" w:rsidRDefault="00DA16A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017AA4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507" w:type="dxa"/>
            <w:vMerge/>
            <w:noWrap/>
            <w:vAlign w:val="center"/>
          </w:tcPr>
          <w:p w:rsidR="00DA16A7" w:rsidRPr="00703BFE" w:rsidRDefault="00DA16A7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3557" w:type="dxa"/>
            <w:vMerge/>
            <w:noWrap/>
            <w:vAlign w:val="center"/>
          </w:tcPr>
          <w:p w:rsidR="00DA16A7" w:rsidRPr="00703BFE" w:rsidRDefault="00DA16A7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DA16A7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cs="Arial"/>
                <w:b w:val="0"/>
                <w:color w:val="004C92"/>
                <w:sz w:val="18"/>
                <w:szCs w:val="18"/>
                <w:lang w:val="en-US"/>
              </w:rPr>
              <w:t>♠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4212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DA16A7" w:rsidRPr="00703BFE" w:rsidRDefault="00DA16A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017AA4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50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694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342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</w:tc>
        <w:tc>
          <w:tcPr>
            <w:tcW w:w="3557" w:type="dxa"/>
            <w:vMerge/>
            <w:noWrap/>
            <w:vAlign w:val="center"/>
          </w:tcPr>
          <w:p w:rsidR="00DA16A7" w:rsidRPr="00703BFE" w:rsidRDefault="00DA16A7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DA16A7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3NT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84640860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DA16A7" w:rsidRPr="00703BFE" w:rsidRDefault="00DA16A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☒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507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A26F59" w:rsidP="003B5B47">
            <w:pPr>
              <w:tabs>
                <w:tab w:val="right" w:pos="2665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8</w:t>
            </w:r>
            <w:r w:rsidR="009E2D22" w:rsidRPr="00703BFE">
              <w:rPr>
                <w:rFonts w:ascii="Arial" w:hAnsi="Arial" w:cs="Arial"/>
                <w:sz w:val="18"/>
                <w:szCs w:val="18"/>
                <w:lang w:val="en-US"/>
              </w:rPr>
              <w:t>-8.5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playing tricks in</w:t>
            </w:r>
            <w:r w:rsidR="00DA16A7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DA16A7"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="00DA16A7" w:rsidRPr="00703BFE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="00DA16A7"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</w:tc>
        <w:tc>
          <w:tcPr>
            <w:tcW w:w="4694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=Cue, SI; 4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=P/C</w:t>
            </w:r>
          </w:p>
        </w:tc>
        <w:tc>
          <w:tcPr>
            <w:tcW w:w="355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3436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13" w:type="dxa"/>
            <w:vMerge/>
            <w:tcBorders>
              <w:bottom w:val="single" w:sz="4" w:space="0" w:color="A4A4A4"/>
              <w:right w:val="thickThinSmallGap" w:sz="24" w:space="0" w:color="1F497D" w:themeColor="text2"/>
            </w:tcBorders>
            <w:noWrap/>
            <w:vAlign w:val="center"/>
          </w:tcPr>
          <w:p w:rsidR="00DA16A7" w:rsidRPr="00703BFE" w:rsidRDefault="00DA16A7" w:rsidP="003B5B47">
            <w:pPr>
              <w:tabs>
                <w:tab w:val="right" w:pos="26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A57447" w:rsidRPr="00166351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A57447" w:rsidRPr="00703BFE" w:rsidRDefault="00A57447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cs="Arial"/>
                <w:b w:val="0"/>
                <w:color w:val="00B050"/>
                <w:sz w:val="18"/>
                <w:szCs w:val="18"/>
                <w:lang w:val="en-US"/>
              </w:rPr>
              <w:t>♣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933943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A57447" w:rsidRPr="00703BFE" w:rsidRDefault="00A5744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A57447" w:rsidRPr="00703BFE" w:rsidRDefault="00A5744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A57447" w:rsidRPr="00703BFE" w:rsidRDefault="00A5744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507" w:type="dxa"/>
            <w:vMerge w:val="restart"/>
            <w:tcBorders>
              <w:top w:val="single" w:sz="4" w:space="0" w:color="A4A4A4"/>
            </w:tcBorders>
            <w:noWrap/>
            <w:vAlign w:val="center"/>
          </w:tcPr>
          <w:p w:rsidR="00A57447" w:rsidRPr="00703BFE" w:rsidRDefault="00FC56FA" w:rsidP="006F10C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Usually decent suit &amp; / or shape</w:t>
            </w:r>
            <w:r w:rsidR="006F10C7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703BFE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rd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seat 0-</w:t>
            </w:r>
            <w:r w:rsidR="005760F2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</w:p>
        </w:tc>
        <w:tc>
          <w:tcPr>
            <w:tcW w:w="4694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A57447" w:rsidRPr="00703BFE" w:rsidRDefault="00A57447" w:rsidP="003B5B4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=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</w:p>
        </w:tc>
        <w:tc>
          <w:tcPr>
            <w:tcW w:w="5670" w:type="dxa"/>
            <w:gridSpan w:val="2"/>
            <w:vMerge w:val="restart"/>
            <w:tcBorders>
              <w:top w:val="single" w:sz="4" w:space="0" w:color="A4A4A4"/>
              <w:right w:val="thickThinSmallGap" w:sz="24" w:space="0" w:color="1F497D" w:themeColor="text2"/>
            </w:tcBorders>
            <w:shd w:val="clear" w:color="004C92" w:fill="auto"/>
            <w:noWrap/>
            <w:vAlign w:val="center"/>
          </w:tcPr>
          <w:p w:rsidR="00A57447" w:rsidRPr="00703BFE" w:rsidRDefault="00A57447" w:rsidP="005663AE">
            <w:pPr>
              <w:pStyle w:val="Sectie"/>
              <w:keepNext/>
              <w:spacing w:after="40"/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</w:pPr>
            <w:r w:rsidRPr="00703BFE">
              <w:rPr>
                <w:rFonts w:cs="Arial"/>
                <w:noProof w:val="0"/>
                <w:color w:val="0070C0"/>
                <w:szCs w:val="18"/>
                <w:u w:val="single"/>
                <w:lang w:val="en-US"/>
              </w:rPr>
              <w:t>High level bidding</w:t>
            </w:r>
          </w:p>
          <w:p w:rsidR="009D116D" w:rsidRDefault="00A57447" w:rsidP="003B5B47">
            <w:pPr>
              <w:tabs>
                <w:tab w:val="right" w:pos="62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/Exclusion -&gt; 1430; </w:t>
            </w:r>
            <w:r w:rsidR="009D116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except when 1</w:t>
            </w:r>
            <w:r w:rsidR="009D116D" w:rsidRPr="009D116D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  <w:lang w:val="en-US"/>
              </w:rPr>
              <w:t>st</w:t>
            </w:r>
            <w:r w:rsidR="009D116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step is </w:t>
            </w:r>
            <w:r w:rsidR="00741BB3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5 </w:t>
            </w:r>
            <w:r w:rsidR="009D116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trump -&gt; 0314;</w:t>
            </w:r>
          </w:p>
          <w:p w:rsidR="009D116D" w:rsidRPr="00703BFE" w:rsidRDefault="00741BB3" w:rsidP="003B5B47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XX= to play; Pass= 1</w:t>
            </w:r>
            <w:r w:rsidRPr="00741BB3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st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step; </w:t>
            </w:r>
            <w:r w:rsidR="000208C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M</w:t>
            </w:r>
            <w:r w:rsidR="00A57447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ixed </w:t>
            </w:r>
            <w:proofErr w:type="spellStart"/>
            <w:r w:rsidR="00A57447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cuebids</w:t>
            </w:r>
            <w:proofErr w:type="spellEnd"/>
            <w:r w:rsidR="00A57447"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; </w:t>
            </w:r>
            <w:r w:rsidR="009D116D">
              <w:rPr>
                <w:rFonts w:ascii="Arial" w:hAnsi="Arial" w:cs="Arial"/>
                <w:sz w:val="18"/>
                <w:szCs w:val="18"/>
                <w:lang w:val="en-US"/>
              </w:rPr>
              <w:t>Placed Kings;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:rsidR="00741BB3" w:rsidRDefault="000F50B8" w:rsidP="003B5B47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5NT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pick a slam if no </w:t>
            </w: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RKCB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has been bid</w:t>
            </w:r>
            <w:r w:rsidR="00741BB3">
              <w:rPr>
                <w:rFonts w:ascii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="00F01B93" w:rsidRPr="00703BFE">
              <w:rPr>
                <w:rFonts w:ascii="Arial" w:hAnsi="Arial" w:cs="Arial"/>
                <w:sz w:val="18"/>
                <w:szCs w:val="18"/>
                <w:lang w:val="en-US"/>
              </w:rPr>
              <w:t>4NT</w:t>
            </w:r>
            <w:proofErr w:type="spellEnd"/>
            <w:r w:rsidR="00F01B93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is </w:t>
            </w:r>
            <w:r w:rsidR="00510F3E" w:rsidRPr="00703BFE">
              <w:rPr>
                <w:rFonts w:ascii="Arial" w:hAnsi="Arial" w:cs="Arial"/>
                <w:sz w:val="18"/>
                <w:szCs w:val="18"/>
                <w:lang w:val="en-US"/>
              </w:rPr>
              <w:t>Quantitative</w:t>
            </w:r>
            <w:r w:rsidR="00741BB3">
              <w:rPr>
                <w:rFonts w:ascii="Arial" w:hAnsi="Arial" w:cs="Arial"/>
                <w:sz w:val="18"/>
                <w:szCs w:val="18"/>
                <w:lang w:val="en-US"/>
              </w:rPr>
              <w:t>;</w:t>
            </w:r>
          </w:p>
          <w:p w:rsidR="00F01B93" w:rsidRPr="00741BB3" w:rsidRDefault="00741BB3" w:rsidP="003B5B47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is a weak Quantitative if possible;</w:t>
            </w:r>
          </w:p>
          <w:p w:rsidR="00F72877" w:rsidRPr="00703BFE" w:rsidRDefault="00F72877" w:rsidP="003B5B47">
            <w:pPr>
              <w:tabs>
                <w:tab w:val="right" w:pos="62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After a Splinter, </w:t>
            </w:r>
            <w:proofErr w:type="spellStart"/>
            <w:r w:rsidR="009D116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RKCB+1</w:t>
            </w:r>
            <w:proofErr w:type="spellEnd"/>
            <w:r w:rsidR="009D116D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is Exclusion KCB</w:t>
            </w:r>
          </w:p>
          <w:p w:rsidR="008C18D6" w:rsidRPr="00741BB3" w:rsidRDefault="00741BB3" w:rsidP="008C18D6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minorwood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if the fit has been found earlier; otherwise 4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is kickback after 4</w:t>
            </w: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; 4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is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RKCB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on 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  <w:p w:rsidR="00741BB3" w:rsidRPr="00703BFE" w:rsidRDefault="00741BB3" w:rsidP="008C18D6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A57447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A57447" w:rsidRPr="00703BFE" w:rsidRDefault="00A57447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cs="Arial"/>
                <w:b w:val="0"/>
                <w:color w:val="EE7F00"/>
                <w:sz w:val="18"/>
                <w:szCs w:val="18"/>
                <w:lang w:val="en-US"/>
              </w:rPr>
              <w:t>♦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81809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A57447" w:rsidRPr="00703BFE" w:rsidRDefault="00A57447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A57447" w:rsidRPr="00703BFE" w:rsidRDefault="00A5744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A57447" w:rsidRPr="00703BFE" w:rsidRDefault="00A57447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507" w:type="dxa"/>
            <w:vMerge/>
            <w:tcBorders>
              <w:bottom w:val="single" w:sz="6" w:space="0" w:color="A6A6A6" w:themeColor="background1" w:themeShade="A6"/>
            </w:tcBorders>
            <w:noWrap/>
            <w:vAlign w:val="center"/>
          </w:tcPr>
          <w:p w:rsidR="00A57447" w:rsidRPr="00703BFE" w:rsidRDefault="00A57447" w:rsidP="003B5B47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4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A57447" w:rsidRPr="00703BFE" w:rsidRDefault="00A57447" w:rsidP="003B5B47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4NT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=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</w:p>
        </w:tc>
        <w:tc>
          <w:tcPr>
            <w:tcW w:w="5670" w:type="dxa"/>
            <w:gridSpan w:val="2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A57447" w:rsidRPr="00703BFE" w:rsidRDefault="00A57447" w:rsidP="003B5B47">
            <w:pPr>
              <w:tabs>
                <w:tab w:val="right" w:pos="6271"/>
              </w:tabs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685C0F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cs="Arial"/>
                <w:b w:val="0"/>
                <w:color w:val="FF0000"/>
                <w:sz w:val="18"/>
                <w:szCs w:val="18"/>
                <w:lang w:val="en-US"/>
              </w:rPr>
              <w:t>♥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1051117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685C0F" w:rsidRPr="00703BFE" w:rsidRDefault="00685C0F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507" w:type="dxa"/>
            <w:vMerge w:val="restart"/>
            <w:tcBorders>
              <w:top w:val="single" w:sz="6" w:space="0" w:color="A6A6A6" w:themeColor="background1" w:themeShade="A6"/>
            </w:tcBorders>
            <w:noWrap/>
            <w:vAlign w:val="center"/>
          </w:tcPr>
          <w:p w:rsidR="00685C0F" w:rsidRPr="00703BFE" w:rsidRDefault="00FC56FA" w:rsidP="00685C0F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Usually decent suit &amp; / or shape</w:t>
            </w:r>
            <w:r w:rsidR="006F10C7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 w:rsidR="00685C0F" w:rsidRPr="00703BFE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="00685C0F" w:rsidRPr="00703BFE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rd</w:t>
            </w:r>
            <w:r w:rsidR="00685C0F" w:rsidRPr="00703BFE">
              <w:rPr>
                <w:rFonts w:ascii="Arial" w:hAnsi="Arial" w:cs="Arial"/>
                <w:sz w:val="18"/>
                <w:szCs w:val="18"/>
                <w:lang w:val="en-US"/>
              </w:rPr>
              <w:t xml:space="preserve"> seat </w:t>
            </w: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="00685C0F"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  <w:r w:rsidR="005760F2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</w:p>
        </w:tc>
        <w:tc>
          <w:tcPr>
            <w:tcW w:w="4694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685C0F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4NT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=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  <w:t>♥</w:t>
            </w:r>
          </w:p>
        </w:tc>
        <w:tc>
          <w:tcPr>
            <w:tcW w:w="5670" w:type="dxa"/>
            <w:gridSpan w:val="2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685C0F" w:rsidRPr="00703BFE" w:rsidRDefault="00685C0F" w:rsidP="00685C0F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685C0F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4</w:t>
            </w:r>
            <w:r w:rsidRPr="00703BFE">
              <w:rPr>
                <w:rFonts w:cs="Arial"/>
                <w:b w:val="0"/>
                <w:color w:val="004C92"/>
                <w:sz w:val="18"/>
                <w:szCs w:val="18"/>
                <w:lang w:val="en-US"/>
              </w:rPr>
              <w:t>♠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784475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685C0F" w:rsidRPr="00703BFE" w:rsidRDefault="00685C0F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507" w:type="dxa"/>
            <w:vMerge/>
            <w:tcBorders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685C0F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4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685C0F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4NT</w:t>
            </w:r>
            <w:proofErr w:type="spellEnd"/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=</w:t>
            </w:r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RKCB</w:t>
            </w:r>
            <w:proofErr w:type="spellEnd"/>
            <w:r w:rsidRPr="00703BFE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703BFE">
              <w:rPr>
                <w:rFonts w:ascii="Arial" w:hAnsi="Arial" w:cs="Arial"/>
                <w:color w:val="004C92"/>
                <w:sz w:val="18"/>
                <w:szCs w:val="18"/>
                <w:lang w:val="en-US"/>
              </w:rPr>
              <w:t>♠</w:t>
            </w:r>
          </w:p>
        </w:tc>
        <w:tc>
          <w:tcPr>
            <w:tcW w:w="5670" w:type="dxa"/>
            <w:gridSpan w:val="2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685C0F" w:rsidRPr="00703BFE" w:rsidRDefault="00685C0F" w:rsidP="00685C0F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685C0F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4NT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22667836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685C0F" w:rsidRPr="00703BFE" w:rsidRDefault="00685C0F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☒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507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703BFE" w:rsidRDefault="004C7BD5" w:rsidP="00685C0F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color w:val="00B050"/>
                <w:sz w:val="18"/>
                <w:szCs w:val="18"/>
                <w:lang w:val="en-US"/>
              </w:rPr>
              <w:t>♣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+</w:t>
            </w:r>
            <w:r w:rsidRPr="00703BFE">
              <w:rPr>
                <w:rFonts w:ascii="Arial" w:hAnsi="Arial" w:cs="Arial"/>
                <w:color w:val="EE7F00"/>
                <w:sz w:val="18"/>
                <w:szCs w:val="18"/>
                <w:lang w:val="en-US"/>
              </w:rPr>
              <w:t>♦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2 working cards = slam</w:t>
            </w:r>
          </w:p>
        </w:tc>
        <w:tc>
          <w:tcPr>
            <w:tcW w:w="4694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703BFE" w:rsidRDefault="000416DA" w:rsidP="00685C0F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5M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= 1st round control;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5NT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= pick a slam</w:t>
            </w:r>
          </w:p>
        </w:tc>
        <w:tc>
          <w:tcPr>
            <w:tcW w:w="5670" w:type="dxa"/>
            <w:gridSpan w:val="2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685C0F" w:rsidRPr="00703BFE" w:rsidRDefault="00685C0F" w:rsidP="00685C0F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685C0F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5</w:t>
            </w:r>
            <w:r w:rsidRPr="00703BFE">
              <w:rPr>
                <w:rFonts w:cs="Arial"/>
                <w:b w:val="0"/>
                <w:color w:val="00B050"/>
                <w:sz w:val="18"/>
                <w:szCs w:val="18"/>
                <w:lang w:val="en-US"/>
              </w:rPr>
              <w:t>♣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376207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single" w:sz="4" w:space="0" w:color="A4A4A4"/>
                </w:tcBorders>
                <w:noWrap/>
                <w:vAlign w:val="center"/>
              </w:tcPr>
              <w:p w:rsidR="00685C0F" w:rsidRPr="00703BFE" w:rsidRDefault="00685C0F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8(7)</w:t>
            </w:r>
          </w:p>
        </w:tc>
        <w:tc>
          <w:tcPr>
            <w:tcW w:w="710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507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685C0F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4" w:type="dxa"/>
            <w:tcBorders>
              <w:top w:val="single" w:sz="4" w:space="0" w:color="A4A4A4"/>
              <w:bottom w:val="single" w:sz="4" w:space="0" w:color="A4A4A4"/>
            </w:tcBorders>
            <w:noWrap/>
            <w:vAlign w:val="center"/>
          </w:tcPr>
          <w:p w:rsidR="00685C0F" w:rsidRPr="00703BFE" w:rsidRDefault="00685C0F" w:rsidP="00685C0F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670" w:type="dxa"/>
            <w:gridSpan w:val="2"/>
            <w:vMerge/>
            <w:tcBorders>
              <w:right w:val="thickThinSmallGap" w:sz="24" w:space="0" w:color="1F497D" w:themeColor="text2"/>
            </w:tcBorders>
            <w:noWrap/>
            <w:vAlign w:val="center"/>
          </w:tcPr>
          <w:p w:rsidR="00685C0F" w:rsidRPr="00703BFE" w:rsidRDefault="00685C0F" w:rsidP="00685C0F">
            <w:pPr>
              <w:tabs>
                <w:tab w:val="right" w:pos="6271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685C0F" w:rsidRPr="00703BFE" w:rsidTr="006F10C7">
        <w:trPr>
          <w:cantSplit/>
          <w:trHeight w:hRule="exact" w:val="255"/>
          <w:jc w:val="center"/>
        </w:trPr>
        <w:tc>
          <w:tcPr>
            <w:tcW w:w="706" w:type="dxa"/>
            <w:tcBorders>
              <w:top w:val="single" w:sz="4" w:space="0" w:color="A4A4A4"/>
              <w:left w:val="thinThickSmallGap" w:sz="24" w:space="0" w:color="1F497D" w:themeColor="text2"/>
              <w:bottom w:val="thickThinSmallGap" w:sz="24" w:space="0" w:color="1F497D" w:themeColor="text2"/>
            </w:tcBorders>
            <w:noWrap/>
            <w:vAlign w:val="center"/>
          </w:tcPr>
          <w:p w:rsidR="00685C0F" w:rsidRPr="00703BFE" w:rsidRDefault="00685C0F" w:rsidP="00A13DE1">
            <w:pPr>
              <w:pStyle w:val="Rubriek"/>
              <w:keepNext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703BFE">
              <w:rPr>
                <w:rFonts w:cs="Arial"/>
                <w:sz w:val="18"/>
                <w:szCs w:val="18"/>
                <w:lang w:val="en-US"/>
              </w:rPr>
              <w:t>5</w:t>
            </w:r>
            <w:r w:rsidRPr="00703BFE">
              <w:rPr>
                <w:rFonts w:cs="Arial"/>
                <w:b w:val="0"/>
                <w:color w:val="EE7F00"/>
                <w:sz w:val="18"/>
                <w:szCs w:val="18"/>
                <w:lang w:val="en-US"/>
              </w:rPr>
              <w:t>♦</w:t>
            </w:r>
          </w:p>
        </w:tc>
        <w:sdt>
          <w:sdtPr>
            <w:rPr>
              <w:rFonts w:cs="Arial"/>
              <w:sz w:val="18"/>
              <w:szCs w:val="18"/>
              <w:lang w:val="en-US"/>
            </w:rPr>
            <w:id w:val="-1353260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4A4A4"/>
                  <w:bottom w:val="thickThinSmallGap" w:sz="24" w:space="0" w:color="1F497D" w:themeColor="text2"/>
                </w:tcBorders>
                <w:noWrap/>
                <w:vAlign w:val="center"/>
              </w:tcPr>
              <w:p w:rsidR="00685C0F" w:rsidRPr="00703BFE" w:rsidRDefault="00685C0F" w:rsidP="00A13DE1">
                <w:pPr>
                  <w:pStyle w:val="Rubriek"/>
                  <w:jc w:val="center"/>
                  <w:rPr>
                    <w:rFonts w:cs="Arial"/>
                    <w:sz w:val="18"/>
                    <w:szCs w:val="18"/>
                    <w:lang w:val="en-US"/>
                  </w:rPr>
                </w:pPr>
                <w:r w:rsidRPr="00703BFE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tc>
          <w:tcPr>
            <w:tcW w:w="711" w:type="dxa"/>
            <w:tcBorders>
              <w:top w:val="single" w:sz="4" w:space="0" w:color="A4A4A4"/>
              <w:bottom w:val="thickThinSmallGap" w:sz="24" w:space="0" w:color="1F497D" w:themeColor="text2"/>
            </w:tcBorders>
            <w:noWrap/>
            <w:vAlign w:val="center"/>
          </w:tcPr>
          <w:p w:rsidR="00685C0F" w:rsidRPr="00703BFE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8(7)</w:t>
            </w:r>
          </w:p>
        </w:tc>
        <w:tc>
          <w:tcPr>
            <w:tcW w:w="710" w:type="dxa"/>
            <w:tcBorders>
              <w:top w:val="single" w:sz="4" w:space="0" w:color="A4A4A4"/>
              <w:bottom w:val="thickThinSmallGap" w:sz="24" w:space="0" w:color="1F497D" w:themeColor="text2"/>
            </w:tcBorders>
            <w:noWrap/>
            <w:vAlign w:val="center"/>
          </w:tcPr>
          <w:p w:rsidR="00685C0F" w:rsidRPr="00703BFE" w:rsidRDefault="00685C0F" w:rsidP="00A13D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03BFE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507" w:type="dxa"/>
            <w:tcBorders>
              <w:top w:val="single" w:sz="4" w:space="0" w:color="A4A4A4"/>
              <w:bottom w:val="thickThinSmallGap" w:sz="24" w:space="0" w:color="1F497D" w:themeColor="text2"/>
            </w:tcBorders>
            <w:noWrap/>
            <w:vAlign w:val="center"/>
          </w:tcPr>
          <w:p w:rsidR="00175792" w:rsidRPr="00703BFE" w:rsidRDefault="00175792" w:rsidP="00685C0F">
            <w:pPr>
              <w:tabs>
                <w:tab w:val="right" w:pos="266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4" w:type="dxa"/>
            <w:tcBorders>
              <w:top w:val="single" w:sz="4" w:space="0" w:color="A4A4A4"/>
              <w:bottom w:val="thickThinSmallGap" w:sz="24" w:space="0" w:color="1F497D" w:themeColor="text2"/>
            </w:tcBorders>
            <w:noWrap/>
            <w:vAlign w:val="center"/>
          </w:tcPr>
          <w:p w:rsidR="00685C0F" w:rsidRPr="00703BFE" w:rsidRDefault="00685C0F" w:rsidP="00685C0F">
            <w:pPr>
              <w:tabs>
                <w:tab w:val="right" w:pos="342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gridSpan w:val="2"/>
            <w:vMerge/>
            <w:tcBorders>
              <w:bottom w:val="thickThinSmallGap" w:sz="24" w:space="0" w:color="1F497D" w:themeColor="text2"/>
              <w:right w:val="thickThinSmallGap" w:sz="24" w:space="0" w:color="1F497D" w:themeColor="text2"/>
            </w:tcBorders>
            <w:noWrap/>
            <w:vAlign w:val="center"/>
          </w:tcPr>
          <w:p w:rsidR="00685C0F" w:rsidRPr="00703BFE" w:rsidRDefault="00685C0F" w:rsidP="00685C0F">
            <w:pPr>
              <w:pStyle w:val="Rubriek"/>
              <w:rPr>
                <w:rFonts w:cs="Arial"/>
                <w:sz w:val="18"/>
                <w:szCs w:val="18"/>
                <w:lang w:val="de-DE"/>
              </w:rPr>
            </w:pPr>
          </w:p>
        </w:tc>
      </w:tr>
    </w:tbl>
    <w:p w:rsidR="003E2093" w:rsidRPr="003E01C0" w:rsidRDefault="005405DE" w:rsidP="005405DE">
      <w:pPr>
        <w:pStyle w:val="Helptekst"/>
        <w:spacing w:before="40" w:after="0"/>
      </w:pPr>
      <w:r>
        <w:t xml:space="preserve">Alt-K = </w:t>
      </w:r>
      <w:r w:rsidRPr="00B978DC">
        <w:rPr>
          <w:color w:val="00B050"/>
          <w:szCs w:val="16"/>
        </w:rPr>
        <w:t>♣</w:t>
      </w:r>
      <w:r>
        <w:t> </w:t>
      </w:r>
      <w:r>
        <w:t xml:space="preserve">Alt-R = </w:t>
      </w:r>
      <w:r w:rsidRPr="00681C98">
        <w:rPr>
          <w:rStyle w:val="NBB-oranje"/>
        </w:rPr>
        <w:t>♦</w:t>
      </w:r>
      <w:r>
        <w:t> </w:t>
      </w:r>
      <w:r>
        <w:t xml:space="preserve">Alt-H = </w:t>
      </w:r>
      <w:r w:rsidRPr="003D45C9">
        <w:rPr>
          <w:color w:val="FF0000"/>
        </w:rPr>
        <w:t>♥</w:t>
      </w:r>
      <w:r>
        <w:t> </w:t>
      </w:r>
      <w:r>
        <w:t xml:space="preserve">Alt-S = </w:t>
      </w:r>
      <w:r w:rsidRPr="00681C98">
        <w:rPr>
          <w:rStyle w:val="NBB-blauw"/>
        </w:rPr>
        <w:t>♠</w:t>
      </w:r>
    </w:p>
    <w:sectPr w:rsidR="003E2093" w:rsidRPr="003E01C0" w:rsidSect="00367DEB">
      <w:pgSz w:w="16838" w:h="11906" w:orient="landscape" w:code="9"/>
      <w:pgMar w:top="567" w:right="567" w:bottom="397" w:left="567" w:header="709" w:footer="709" w:gutter="0"/>
      <w:paperSrc w:first="258" w:other="25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FB44D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7057D3"/>
    <w:multiLevelType w:val="multilevel"/>
    <w:tmpl w:val="5ED0AB14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ascii="Arial" w:hAnsi="Arial" w:hint="default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9CE662E"/>
    <w:multiLevelType w:val="multilevel"/>
    <w:tmpl w:val="3C70FD2E"/>
    <w:styleLink w:val="StyleNumberedLeft063cmHanging063cm"/>
    <w:lvl w:ilvl="0">
      <w:start w:val="1"/>
      <w:numFmt w:val="decimal"/>
      <w:lvlText w:val="%1."/>
      <w:lvlJc w:val="left"/>
      <w:pPr>
        <w:ind w:left="720" w:hanging="720"/>
      </w:pPr>
      <w:rPr>
        <w:rFonts w:ascii="Arial" w:hAnsi="Arial" w:hint="default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33B02103"/>
    <w:multiLevelType w:val="multilevel"/>
    <w:tmpl w:val="E20A4C4A"/>
    <w:styleLink w:val="StyleNumberedLeft063cmHanging063cm3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3526393C"/>
    <w:multiLevelType w:val="multilevel"/>
    <w:tmpl w:val="E92855A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BF7C51"/>
    <w:multiLevelType w:val="hybridMultilevel"/>
    <w:tmpl w:val="27F8D88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F3578A"/>
    <w:multiLevelType w:val="multilevel"/>
    <w:tmpl w:val="3112F172"/>
    <w:styleLink w:val="StyleNumberedLeft063cmHanging063cm1"/>
    <w:lvl w:ilvl="0">
      <w:start w:val="1"/>
      <w:numFmt w:val="decimal"/>
      <w:suff w:val="space"/>
      <w:lvlText w:val="%1."/>
      <w:lvlJc w:val="left"/>
      <w:pPr>
        <w:ind w:left="227" w:hanging="227"/>
      </w:pPr>
      <w:rPr>
        <w:rFonts w:ascii="Arial" w:hAnsi="Arial" w:hint="default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52346D54"/>
    <w:multiLevelType w:val="multilevel"/>
    <w:tmpl w:val="5ED0AB14"/>
    <w:styleLink w:val="StyleNumberedLeft063cmHanging063cm5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55501857"/>
    <w:multiLevelType w:val="hybridMultilevel"/>
    <w:tmpl w:val="12E093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0063A"/>
    <w:multiLevelType w:val="multilevel"/>
    <w:tmpl w:val="CAFA4DC6"/>
    <w:styleLink w:val="StyleNumberedLeft063cmHanging063cm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7A526CB5"/>
    <w:multiLevelType w:val="multilevel"/>
    <w:tmpl w:val="A9745E0E"/>
    <w:styleLink w:val="StyleNumberedLeft063cmHanging063cm4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8"/>
  </w:num>
  <w:num w:numId="5">
    <w:abstractNumId w:val="6"/>
  </w:num>
  <w:num w:numId="6">
    <w:abstractNumId w:val="1"/>
  </w:num>
  <w:num w:numId="7">
    <w:abstractNumId w:val="9"/>
  </w:num>
  <w:num w:numId="8">
    <w:abstractNumId w:val="0"/>
  </w:num>
  <w:num w:numId="9">
    <w:abstractNumId w:val="3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1D1"/>
    <w:rsid w:val="0000110C"/>
    <w:rsid w:val="000027A0"/>
    <w:rsid w:val="00002D0D"/>
    <w:rsid w:val="000035CE"/>
    <w:rsid w:val="00003DFB"/>
    <w:rsid w:val="00003E2D"/>
    <w:rsid w:val="0000685F"/>
    <w:rsid w:val="00007DB2"/>
    <w:rsid w:val="0001004A"/>
    <w:rsid w:val="0001067A"/>
    <w:rsid w:val="00011504"/>
    <w:rsid w:val="0001273C"/>
    <w:rsid w:val="00013021"/>
    <w:rsid w:val="000130F7"/>
    <w:rsid w:val="0001489E"/>
    <w:rsid w:val="00015A17"/>
    <w:rsid w:val="00017AA4"/>
    <w:rsid w:val="00017D7C"/>
    <w:rsid w:val="000208C0"/>
    <w:rsid w:val="000218FE"/>
    <w:rsid w:val="0002434D"/>
    <w:rsid w:val="0002458B"/>
    <w:rsid w:val="00025285"/>
    <w:rsid w:val="000268B2"/>
    <w:rsid w:val="000317F0"/>
    <w:rsid w:val="00033E56"/>
    <w:rsid w:val="0003538A"/>
    <w:rsid w:val="00035786"/>
    <w:rsid w:val="00035E2E"/>
    <w:rsid w:val="00035ED8"/>
    <w:rsid w:val="0003704B"/>
    <w:rsid w:val="00037C27"/>
    <w:rsid w:val="000416DA"/>
    <w:rsid w:val="00041A11"/>
    <w:rsid w:val="00042A3A"/>
    <w:rsid w:val="0004360E"/>
    <w:rsid w:val="00043FEB"/>
    <w:rsid w:val="00044A27"/>
    <w:rsid w:val="00044B3C"/>
    <w:rsid w:val="00047664"/>
    <w:rsid w:val="000525AF"/>
    <w:rsid w:val="00053647"/>
    <w:rsid w:val="000546EA"/>
    <w:rsid w:val="00055209"/>
    <w:rsid w:val="00055217"/>
    <w:rsid w:val="00055A8B"/>
    <w:rsid w:val="00056D01"/>
    <w:rsid w:val="000576F8"/>
    <w:rsid w:val="000577D2"/>
    <w:rsid w:val="00061312"/>
    <w:rsid w:val="000622B1"/>
    <w:rsid w:val="00062791"/>
    <w:rsid w:val="00062CD2"/>
    <w:rsid w:val="0006347B"/>
    <w:rsid w:val="00063D56"/>
    <w:rsid w:val="000641FA"/>
    <w:rsid w:val="000649B5"/>
    <w:rsid w:val="000677D8"/>
    <w:rsid w:val="0006791A"/>
    <w:rsid w:val="00071A33"/>
    <w:rsid w:val="00072235"/>
    <w:rsid w:val="00072F98"/>
    <w:rsid w:val="000734EE"/>
    <w:rsid w:val="00073DA0"/>
    <w:rsid w:val="00075BA8"/>
    <w:rsid w:val="00075BF7"/>
    <w:rsid w:val="00081DAF"/>
    <w:rsid w:val="000837BF"/>
    <w:rsid w:val="00084EA2"/>
    <w:rsid w:val="000856A9"/>
    <w:rsid w:val="000858EF"/>
    <w:rsid w:val="00086D90"/>
    <w:rsid w:val="00086F98"/>
    <w:rsid w:val="00090C47"/>
    <w:rsid w:val="00093A9F"/>
    <w:rsid w:val="00094827"/>
    <w:rsid w:val="000A009B"/>
    <w:rsid w:val="000A0C63"/>
    <w:rsid w:val="000A2032"/>
    <w:rsid w:val="000A2777"/>
    <w:rsid w:val="000A293C"/>
    <w:rsid w:val="000A2C42"/>
    <w:rsid w:val="000A327B"/>
    <w:rsid w:val="000A328D"/>
    <w:rsid w:val="000A3E55"/>
    <w:rsid w:val="000A41D1"/>
    <w:rsid w:val="000A4263"/>
    <w:rsid w:val="000A5EC8"/>
    <w:rsid w:val="000A68F2"/>
    <w:rsid w:val="000A6A7F"/>
    <w:rsid w:val="000A701B"/>
    <w:rsid w:val="000B0FE8"/>
    <w:rsid w:val="000B34F3"/>
    <w:rsid w:val="000B54FE"/>
    <w:rsid w:val="000C0541"/>
    <w:rsid w:val="000C0E79"/>
    <w:rsid w:val="000C1067"/>
    <w:rsid w:val="000C189D"/>
    <w:rsid w:val="000C1D95"/>
    <w:rsid w:val="000C1E2D"/>
    <w:rsid w:val="000C1F5E"/>
    <w:rsid w:val="000C5072"/>
    <w:rsid w:val="000C5E80"/>
    <w:rsid w:val="000C6B97"/>
    <w:rsid w:val="000C7429"/>
    <w:rsid w:val="000D04A9"/>
    <w:rsid w:val="000D2550"/>
    <w:rsid w:val="000D2562"/>
    <w:rsid w:val="000D37D0"/>
    <w:rsid w:val="000D40B3"/>
    <w:rsid w:val="000D47B9"/>
    <w:rsid w:val="000D630C"/>
    <w:rsid w:val="000D69E6"/>
    <w:rsid w:val="000D7CC0"/>
    <w:rsid w:val="000E0E55"/>
    <w:rsid w:val="000E0F13"/>
    <w:rsid w:val="000E37E0"/>
    <w:rsid w:val="000E52C8"/>
    <w:rsid w:val="000E5324"/>
    <w:rsid w:val="000E5F0C"/>
    <w:rsid w:val="000E5F63"/>
    <w:rsid w:val="000E6270"/>
    <w:rsid w:val="000E6911"/>
    <w:rsid w:val="000E7102"/>
    <w:rsid w:val="000E724B"/>
    <w:rsid w:val="000F038C"/>
    <w:rsid w:val="000F0EEA"/>
    <w:rsid w:val="000F2A20"/>
    <w:rsid w:val="000F4B21"/>
    <w:rsid w:val="000F4F25"/>
    <w:rsid w:val="000F50B8"/>
    <w:rsid w:val="00100C64"/>
    <w:rsid w:val="001017A1"/>
    <w:rsid w:val="00102A35"/>
    <w:rsid w:val="0010328C"/>
    <w:rsid w:val="001036AC"/>
    <w:rsid w:val="001037E7"/>
    <w:rsid w:val="00103C43"/>
    <w:rsid w:val="00105737"/>
    <w:rsid w:val="00105F63"/>
    <w:rsid w:val="00106AB3"/>
    <w:rsid w:val="00107BE2"/>
    <w:rsid w:val="001117BD"/>
    <w:rsid w:val="00111BE0"/>
    <w:rsid w:val="00112064"/>
    <w:rsid w:val="001128ED"/>
    <w:rsid w:val="001129CF"/>
    <w:rsid w:val="001142D6"/>
    <w:rsid w:val="001159A9"/>
    <w:rsid w:val="00115D29"/>
    <w:rsid w:val="00120459"/>
    <w:rsid w:val="00120CD4"/>
    <w:rsid w:val="00120D47"/>
    <w:rsid w:val="0012104E"/>
    <w:rsid w:val="00121B97"/>
    <w:rsid w:val="001229BF"/>
    <w:rsid w:val="00126D45"/>
    <w:rsid w:val="00130856"/>
    <w:rsid w:val="00131044"/>
    <w:rsid w:val="001311C9"/>
    <w:rsid w:val="00131B7F"/>
    <w:rsid w:val="001324EE"/>
    <w:rsid w:val="00132FB5"/>
    <w:rsid w:val="00133517"/>
    <w:rsid w:val="0013490F"/>
    <w:rsid w:val="00136257"/>
    <w:rsid w:val="001400FE"/>
    <w:rsid w:val="001403C5"/>
    <w:rsid w:val="00141A58"/>
    <w:rsid w:val="00141AE9"/>
    <w:rsid w:val="00142278"/>
    <w:rsid w:val="00145CF0"/>
    <w:rsid w:val="00146902"/>
    <w:rsid w:val="00150022"/>
    <w:rsid w:val="0015004A"/>
    <w:rsid w:val="001521C4"/>
    <w:rsid w:val="00152639"/>
    <w:rsid w:val="001538A5"/>
    <w:rsid w:val="00154C2E"/>
    <w:rsid w:val="00154E51"/>
    <w:rsid w:val="00155884"/>
    <w:rsid w:val="00156CF8"/>
    <w:rsid w:val="00157C9E"/>
    <w:rsid w:val="00161201"/>
    <w:rsid w:val="0016136A"/>
    <w:rsid w:val="0016301C"/>
    <w:rsid w:val="00163950"/>
    <w:rsid w:val="00163B49"/>
    <w:rsid w:val="0016421B"/>
    <w:rsid w:val="00166351"/>
    <w:rsid w:val="00166CA4"/>
    <w:rsid w:val="00167E2A"/>
    <w:rsid w:val="00167F56"/>
    <w:rsid w:val="00170602"/>
    <w:rsid w:val="00171854"/>
    <w:rsid w:val="00173979"/>
    <w:rsid w:val="001739DC"/>
    <w:rsid w:val="00175792"/>
    <w:rsid w:val="00175860"/>
    <w:rsid w:val="0017642B"/>
    <w:rsid w:val="001766DF"/>
    <w:rsid w:val="001816F8"/>
    <w:rsid w:val="001821E5"/>
    <w:rsid w:val="00182809"/>
    <w:rsid w:val="00192580"/>
    <w:rsid w:val="001938E2"/>
    <w:rsid w:val="00193A36"/>
    <w:rsid w:val="00193F45"/>
    <w:rsid w:val="00194C71"/>
    <w:rsid w:val="00194DA0"/>
    <w:rsid w:val="00194FC0"/>
    <w:rsid w:val="0019684B"/>
    <w:rsid w:val="001A0F0A"/>
    <w:rsid w:val="001A1A7A"/>
    <w:rsid w:val="001A226A"/>
    <w:rsid w:val="001A49DB"/>
    <w:rsid w:val="001A54B7"/>
    <w:rsid w:val="001A6411"/>
    <w:rsid w:val="001A7B37"/>
    <w:rsid w:val="001B0369"/>
    <w:rsid w:val="001B093C"/>
    <w:rsid w:val="001B1999"/>
    <w:rsid w:val="001B1CD1"/>
    <w:rsid w:val="001B2809"/>
    <w:rsid w:val="001B35AE"/>
    <w:rsid w:val="001B3881"/>
    <w:rsid w:val="001B3D69"/>
    <w:rsid w:val="001B486A"/>
    <w:rsid w:val="001B6B27"/>
    <w:rsid w:val="001B7EAE"/>
    <w:rsid w:val="001C2157"/>
    <w:rsid w:val="001C30EE"/>
    <w:rsid w:val="001C3717"/>
    <w:rsid w:val="001C3CF7"/>
    <w:rsid w:val="001C43B3"/>
    <w:rsid w:val="001C64BF"/>
    <w:rsid w:val="001C7857"/>
    <w:rsid w:val="001C7EE7"/>
    <w:rsid w:val="001D1319"/>
    <w:rsid w:val="001D171F"/>
    <w:rsid w:val="001D1B3C"/>
    <w:rsid w:val="001D1E06"/>
    <w:rsid w:val="001D2A80"/>
    <w:rsid w:val="001D2A9D"/>
    <w:rsid w:val="001D2C39"/>
    <w:rsid w:val="001D5BA5"/>
    <w:rsid w:val="001D7C1D"/>
    <w:rsid w:val="001E2043"/>
    <w:rsid w:val="001E2935"/>
    <w:rsid w:val="001E2B95"/>
    <w:rsid w:val="001E34CA"/>
    <w:rsid w:val="001E3C0C"/>
    <w:rsid w:val="001E47FB"/>
    <w:rsid w:val="001E62A2"/>
    <w:rsid w:val="001E62E9"/>
    <w:rsid w:val="001F1127"/>
    <w:rsid w:val="001F2A69"/>
    <w:rsid w:val="001F2D05"/>
    <w:rsid w:val="001F3D0A"/>
    <w:rsid w:val="001F4E82"/>
    <w:rsid w:val="002000DA"/>
    <w:rsid w:val="00201EA3"/>
    <w:rsid w:val="002028D9"/>
    <w:rsid w:val="00205A11"/>
    <w:rsid w:val="002066BF"/>
    <w:rsid w:val="00207F14"/>
    <w:rsid w:val="00210A25"/>
    <w:rsid w:val="002116DF"/>
    <w:rsid w:val="00215657"/>
    <w:rsid w:val="00216071"/>
    <w:rsid w:val="0021654D"/>
    <w:rsid w:val="002168C8"/>
    <w:rsid w:val="0022105E"/>
    <w:rsid w:val="00221796"/>
    <w:rsid w:val="002228ED"/>
    <w:rsid w:val="002250B6"/>
    <w:rsid w:val="00225AEB"/>
    <w:rsid w:val="00226030"/>
    <w:rsid w:val="002261AC"/>
    <w:rsid w:val="00226E0F"/>
    <w:rsid w:val="00231208"/>
    <w:rsid w:val="002316BE"/>
    <w:rsid w:val="00231F6F"/>
    <w:rsid w:val="002343AF"/>
    <w:rsid w:val="002344E9"/>
    <w:rsid w:val="00235C5C"/>
    <w:rsid w:val="0023622B"/>
    <w:rsid w:val="00240453"/>
    <w:rsid w:val="00241162"/>
    <w:rsid w:val="0024241A"/>
    <w:rsid w:val="002424B5"/>
    <w:rsid w:val="00243D88"/>
    <w:rsid w:val="00243F59"/>
    <w:rsid w:val="002447F2"/>
    <w:rsid w:val="00244C44"/>
    <w:rsid w:val="00245482"/>
    <w:rsid w:val="00246354"/>
    <w:rsid w:val="00246776"/>
    <w:rsid w:val="002476AC"/>
    <w:rsid w:val="00247E08"/>
    <w:rsid w:val="002505D1"/>
    <w:rsid w:val="002544B3"/>
    <w:rsid w:val="00254EB6"/>
    <w:rsid w:val="00255FA3"/>
    <w:rsid w:val="00256602"/>
    <w:rsid w:val="00261F45"/>
    <w:rsid w:val="002664E7"/>
    <w:rsid w:val="00267BCE"/>
    <w:rsid w:val="00267DF8"/>
    <w:rsid w:val="0027005B"/>
    <w:rsid w:val="0027058D"/>
    <w:rsid w:val="0027070D"/>
    <w:rsid w:val="0027417B"/>
    <w:rsid w:val="00275E57"/>
    <w:rsid w:val="002768AB"/>
    <w:rsid w:val="00280047"/>
    <w:rsid w:val="00281802"/>
    <w:rsid w:val="00281C41"/>
    <w:rsid w:val="00284F2B"/>
    <w:rsid w:val="00285A33"/>
    <w:rsid w:val="0029077F"/>
    <w:rsid w:val="00290C23"/>
    <w:rsid w:val="00291B84"/>
    <w:rsid w:val="002922B2"/>
    <w:rsid w:val="00292EEF"/>
    <w:rsid w:val="0029347B"/>
    <w:rsid w:val="002946D6"/>
    <w:rsid w:val="00294827"/>
    <w:rsid w:val="00294A1A"/>
    <w:rsid w:val="00294FA8"/>
    <w:rsid w:val="002A0047"/>
    <w:rsid w:val="002A0833"/>
    <w:rsid w:val="002A1EC6"/>
    <w:rsid w:val="002A1FE2"/>
    <w:rsid w:val="002A256E"/>
    <w:rsid w:val="002A344F"/>
    <w:rsid w:val="002A5057"/>
    <w:rsid w:val="002A6920"/>
    <w:rsid w:val="002A74EF"/>
    <w:rsid w:val="002B16CD"/>
    <w:rsid w:val="002B26A6"/>
    <w:rsid w:val="002B2B28"/>
    <w:rsid w:val="002B322D"/>
    <w:rsid w:val="002B4480"/>
    <w:rsid w:val="002B5EE7"/>
    <w:rsid w:val="002B60D3"/>
    <w:rsid w:val="002B7FD9"/>
    <w:rsid w:val="002C1303"/>
    <w:rsid w:val="002C13F1"/>
    <w:rsid w:val="002C2B9D"/>
    <w:rsid w:val="002C2C42"/>
    <w:rsid w:val="002C3BA4"/>
    <w:rsid w:val="002C3FD1"/>
    <w:rsid w:val="002C4AEA"/>
    <w:rsid w:val="002C4F16"/>
    <w:rsid w:val="002C64B4"/>
    <w:rsid w:val="002C6DCB"/>
    <w:rsid w:val="002D13F0"/>
    <w:rsid w:val="002D1443"/>
    <w:rsid w:val="002D24F0"/>
    <w:rsid w:val="002D2667"/>
    <w:rsid w:val="002D26A0"/>
    <w:rsid w:val="002D276A"/>
    <w:rsid w:val="002D2913"/>
    <w:rsid w:val="002D38AC"/>
    <w:rsid w:val="002D6906"/>
    <w:rsid w:val="002D7628"/>
    <w:rsid w:val="002E0DE8"/>
    <w:rsid w:val="002E3610"/>
    <w:rsid w:val="002E40D8"/>
    <w:rsid w:val="002E7F55"/>
    <w:rsid w:val="002F1783"/>
    <w:rsid w:val="002F2684"/>
    <w:rsid w:val="002F3184"/>
    <w:rsid w:val="002F56D5"/>
    <w:rsid w:val="003008D3"/>
    <w:rsid w:val="00300BF6"/>
    <w:rsid w:val="00300F2E"/>
    <w:rsid w:val="003015C3"/>
    <w:rsid w:val="00301F3E"/>
    <w:rsid w:val="003031B1"/>
    <w:rsid w:val="00304C09"/>
    <w:rsid w:val="00305E32"/>
    <w:rsid w:val="00305F78"/>
    <w:rsid w:val="00306269"/>
    <w:rsid w:val="00306A2B"/>
    <w:rsid w:val="00307839"/>
    <w:rsid w:val="00311923"/>
    <w:rsid w:val="003119FA"/>
    <w:rsid w:val="00311DE9"/>
    <w:rsid w:val="003124B5"/>
    <w:rsid w:val="00312CA6"/>
    <w:rsid w:val="00312DAC"/>
    <w:rsid w:val="003130A3"/>
    <w:rsid w:val="00314412"/>
    <w:rsid w:val="00317CA9"/>
    <w:rsid w:val="00317F5F"/>
    <w:rsid w:val="00320D52"/>
    <w:rsid w:val="00322642"/>
    <w:rsid w:val="00322C06"/>
    <w:rsid w:val="00322C3A"/>
    <w:rsid w:val="00323B05"/>
    <w:rsid w:val="00323B64"/>
    <w:rsid w:val="00326D45"/>
    <w:rsid w:val="0033170A"/>
    <w:rsid w:val="0033206C"/>
    <w:rsid w:val="0033447F"/>
    <w:rsid w:val="0033541A"/>
    <w:rsid w:val="00335998"/>
    <w:rsid w:val="00335F12"/>
    <w:rsid w:val="003361E2"/>
    <w:rsid w:val="00337512"/>
    <w:rsid w:val="00337AE2"/>
    <w:rsid w:val="003404DE"/>
    <w:rsid w:val="00340D2F"/>
    <w:rsid w:val="00341898"/>
    <w:rsid w:val="00341A74"/>
    <w:rsid w:val="00342123"/>
    <w:rsid w:val="003433DC"/>
    <w:rsid w:val="00343E78"/>
    <w:rsid w:val="003449FD"/>
    <w:rsid w:val="0034513E"/>
    <w:rsid w:val="00345A61"/>
    <w:rsid w:val="00351146"/>
    <w:rsid w:val="00352308"/>
    <w:rsid w:val="0035539D"/>
    <w:rsid w:val="00356630"/>
    <w:rsid w:val="00361A01"/>
    <w:rsid w:val="00362783"/>
    <w:rsid w:val="00364249"/>
    <w:rsid w:val="003643CE"/>
    <w:rsid w:val="00365388"/>
    <w:rsid w:val="00365860"/>
    <w:rsid w:val="00367B20"/>
    <w:rsid w:val="00367DEB"/>
    <w:rsid w:val="003701CD"/>
    <w:rsid w:val="00370C73"/>
    <w:rsid w:val="0037232A"/>
    <w:rsid w:val="00373C78"/>
    <w:rsid w:val="003759CE"/>
    <w:rsid w:val="003763B8"/>
    <w:rsid w:val="00376E1A"/>
    <w:rsid w:val="0038042A"/>
    <w:rsid w:val="003813DB"/>
    <w:rsid w:val="00382137"/>
    <w:rsid w:val="00383422"/>
    <w:rsid w:val="00386496"/>
    <w:rsid w:val="00387D0A"/>
    <w:rsid w:val="00387DA4"/>
    <w:rsid w:val="00390278"/>
    <w:rsid w:val="0039134E"/>
    <w:rsid w:val="0039186C"/>
    <w:rsid w:val="00393632"/>
    <w:rsid w:val="0039422E"/>
    <w:rsid w:val="003955A5"/>
    <w:rsid w:val="00396D4F"/>
    <w:rsid w:val="003973F6"/>
    <w:rsid w:val="003A0667"/>
    <w:rsid w:val="003A2679"/>
    <w:rsid w:val="003A2A8B"/>
    <w:rsid w:val="003A2FD9"/>
    <w:rsid w:val="003A4CBE"/>
    <w:rsid w:val="003A5B84"/>
    <w:rsid w:val="003A5EE7"/>
    <w:rsid w:val="003A61DF"/>
    <w:rsid w:val="003B1496"/>
    <w:rsid w:val="003B1CF6"/>
    <w:rsid w:val="003B2154"/>
    <w:rsid w:val="003B2838"/>
    <w:rsid w:val="003B4053"/>
    <w:rsid w:val="003B5B47"/>
    <w:rsid w:val="003B6E22"/>
    <w:rsid w:val="003B729C"/>
    <w:rsid w:val="003C189D"/>
    <w:rsid w:val="003C3436"/>
    <w:rsid w:val="003C4A0E"/>
    <w:rsid w:val="003C4D3F"/>
    <w:rsid w:val="003C571C"/>
    <w:rsid w:val="003C5D12"/>
    <w:rsid w:val="003C6F1C"/>
    <w:rsid w:val="003C7BD8"/>
    <w:rsid w:val="003D1D8A"/>
    <w:rsid w:val="003D269C"/>
    <w:rsid w:val="003D278C"/>
    <w:rsid w:val="003D327A"/>
    <w:rsid w:val="003D4453"/>
    <w:rsid w:val="003D44D7"/>
    <w:rsid w:val="003D45C9"/>
    <w:rsid w:val="003D5B09"/>
    <w:rsid w:val="003D758A"/>
    <w:rsid w:val="003E01C0"/>
    <w:rsid w:val="003E1E9E"/>
    <w:rsid w:val="003E2093"/>
    <w:rsid w:val="003E4265"/>
    <w:rsid w:val="003E55A6"/>
    <w:rsid w:val="003E5939"/>
    <w:rsid w:val="003E5C9A"/>
    <w:rsid w:val="003F0768"/>
    <w:rsid w:val="003F0C53"/>
    <w:rsid w:val="003F1563"/>
    <w:rsid w:val="003F3036"/>
    <w:rsid w:val="003F3279"/>
    <w:rsid w:val="003F4913"/>
    <w:rsid w:val="003F5386"/>
    <w:rsid w:val="003F573E"/>
    <w:rsid w:val="003F5772"/>
    <w:rsid w:val="003F77AE"/>
    <w:rsid w:val="00400899"/>
    <w:rsid w:val="00400CD1"/>
    <w:rsid w:val="004010E2"/>
    <w:rsid w:val="004015A7"/>
    <w:rsid w:val="00401CB9"/>
    <w:rsid w:val="00402688"/>
    <w:rsid w:val="004035DA"/>
    <w:rsid w:val="00404D0B"/>
    <w:rsid w:val="00405343"/>
    <w:rsid w:val="00405FDE"/>
    <w:rsid w:val="00410C16"/>
    <w:rsid w:val="00411C51"/>
    <w:rsid w:val="00411D2B"/>
    <w:rsid w:val="00414011"/>
    <w:rsid w:val="0041430E"/>
    <w:rsid w:val="004151E5"/>
    <w:rsid w:val="004164B7"/>
    <w:rsid w:val="00417140"/>
    <w:rsid w:val="00420EBE"/>
    <w:rsid w:val="00421A26"/>
    <w:rsid w:val="004222DA"/>
    <w:rsid w:val="004223E7"/>
    <w:rsid w:val="0042307B"/>
    <w:rsid w:val="00423AEE"/>
    <w:rsid w:val="004271D3"/>
    <w:rsid w:val="00427650"/>
    <w:rsid w:val="004302DA"/>
    <w:rsid w:val="00431484"/>
    <w:rsid w:val="00431839"/>
    <w:rsid w:val="00432B69"/>
    <w:rsid w:val="004332F1"/>
    <w:rsid w:val="00435934"/>
    <w:rsid w:val="004374AC"/>
    <w:rsid w:val="00437554"/>
    <w:rsid w:val="004375D0"/>
    <w:rsid w:val="00437803"/>
    <w:rsid w:val="00437D1C"/>
    <w:rsid w:val="00440F7F"/>
    <w:rsid w:val="00442229"/>
    <w:rsid w:val="00444B9F"/>
    <w:rsid w:val="00444FA0"/>
    <w:rsid w:val="004518DB"/>
    <w:rsid w:val="0045275D"/>
    <w:rsid w:val="00453405"/>
    <w:rsid w:val="00453F9B"/>
    <w:rsid w:val="00454578"/>
    <w:rsid w:val="00455ECA"/>
    <w:rsid w:val="0045616D"/>
    <w:rsid w:val="0045722C"/>
    <w:rsid w:val="00457844"/>
    <w:rsid w:val="0045788D"/>
    <w:rsid w:val="00461908"/>
    <w:rsid w:val="004620BC"/>
    <w:rsid w:val="00463061"/>
    <w:rsid w:val="004651B2"/>
    <w:rsid w:val="00465C21"/>
    <w:rsid w:val="00466254"/>
    <w:rsid w:val="004662DD"/>
    <w:rsid w:val="0046686C"/>
    <w:rsid w:val="00472252"/>
    <w:rsid w:val="00472C96"/>
    <w:rsid w:val="00473261"/>
    <w:rsid w:val="00473F47"/>
    <w:rsid w:val="00473F9D"/>
    <w:rsid w:val="004741EA"/>
    <w:rsid w:val="00477054"/>
    <w:rsid w:val="00477F22"/>
    <w:rsid w:val="004801DE"/>
    <w:rsid w:val="004807B5"/>
    <w:rsid w:val="00480C49"/>
    <w:rsid w:val="00483B44"/>
    <w:rsid w:val="00483ECF"/>
    <w:rsid w:val="004843BD"/>
    <w:rsid w:val="00484427"/>
    <w:rsid w:val="004864A7"/>
    <w:rsid w:val="0048656D"/>
    <w:rsid w:val="00487608"/>
    <w:rsid w:val="004900D4"/>
    <w:rsid w:val="00492A6B"/>
    <w:rsid w:val="00492C84"/>
    <w:rsid w:val="004930A0"/>
    <w:rsid w:val="004932F5"/>
    <w:rsid w:val="00494A2D"/>
    <w:rsid w:val="00495A30"/>
    <w:rsid w:val="004963C3"/>
    <w:rsid w:val="004A20E1"/>
    <w:rsid w:val="004A271D"/>
    <w:rsid w:val="004A5D1F"/>
    <w:rsid w:val="004A5D36"/>
    <w:rsid w:val="004A6461"/>
    <w:rsid w:val="004A7916"/>
    <w:rsid w:val="004B2753"/>
    <w:rsid w:val="004B35DD"/>
    <w:rsid w:val="004B37ED"/>
    <w:rsid w:val="004B37F1"/>
    <w:rsid w:val="004B54AE"/>
    <w:rsid w:val="004B7005"/>
    <w:rsid w:val="004C081D"/>
    <w:rsid w:val="004C2406"/>
    <w:rsid w:val="004C2CB9"/>
    <w:rsid w:val="004C2F1B"/>
    <w:rsid w:val="004C4C06"/>
    <w:rsid w:val="004C4D51"/>
    <w:rsid w:val="004C65FF"/>
    <w:rsid w:val="004C7BD5"/>
    <w:rsid w:val="004D045D"/>
    <w:rsid w:val="004D04FB"/>
    <w:rsid w:val="004D1EC6"/>
    <w:rsid w:val="004D3D18"/>
    <w:rsid w:val="004D6C15"/>
    <w:rsid w:val="004D7B49"/>
    <w:rsid w:val="004E0E8C"/>
    <w:rsid w:val="004E1124"/>
    <w:rsid w:val="004E2EFE"/>
    <w:rsid w:val="004E3018"/>
    <w:rsid w:val="004E4006"/>
    <w:rsid w:val="004E6793"/>
    <w:rsid w:val="004E77E4"/>
    <w:rsid w:val="004E799D"/>
    <w:rsid w:val="004F0141"/>
    <w:rsid w:val="004F26E9"/>
    <w:rsid w:val="004F33FF"/>
    <w:rsid w:val="004F3A37"/>
    <w:rsid w:val="004F43E0"/>
    <w:rsid w:val="004F4AD5"/>
    <w:rsid w:val="004F5F93"/>
    <w:rsid w:val="004F6A6D"/>
    <w:rsid w:val="004F7BBE"/>
    <w:rsid w:val="0050079D"/>
    <w:rsid w:val="0050245D"/>
    <w:rsid w:val="00502795"/>
    <w:rsid w:val="0050457B"/>
    <w:rsid w:val="00504A00"/>
    <w:rsid w:val="0050679E"/>
    <w:rsid w:val="005067D9"/>
    <w:rsid w:val="00506F67"/>
    <w:rsid w:val="00507120"/>
    <w:rsid w:val="00507707"/>
    <w:rsid w:val="0050786D"/>
    <w:rsid w:val="0051092E"/>
    <w:rsid w:val="00510F3E"/>
    <w:rsid w:val="00511031"/>
    <w:rsid w:val="005124CD"/>
    <w:rsid w:val="00512B0D"/>
    <w:rsid w:val="00513562"/>
    <w:rsid w:val="00516877"/>
    <w:rsid w:val="00517CC8"/>
    <w:rsid w:val="005200F8"/>
    <w:rsid w:val="00520325"/>
    <w:rsid w:val="00520A47"/>
    <w:rsid w:val="00522665"/>
    <w:rsid w:val="00525AB4"/>
    <w:rsid w:val="00526A99"/>
    <w:rsid w:val="00527D5B"/>
    <w:rsid w:val="00531429"/>
    <w:rsid w:val="00533B7E"/>
    <w:rsid w:val="00533B88"/>
    <w:rsid w:val="00533FFD"/>
    <w:rsid w:val="0053411E"/>
    <w:rsid w:val="00535C2E"/>
    <w:rsid w:val="005365BA"/>
    <w:rsid w:val="005405DE"/>
    <w:rsid w:val="00540ADE"/>
    <w:rsid w:val="00542B22"/>
    <w:rsid w:val="00543D11"/>
    <w:rsid w:val="00543FB5"/>
    <w:rsid w:val="00544106"/>
    <w:rsid w:val="00544357"/>
    <w:rsid w:val="0054498A"/>
    <w:rsid w:val="00545CBE"/>
    <w:rsid w:val="0054667F"/>
    <w:rsid w:val="00547517"/>
    <w:rsid w:val="005503F5"/>
    <w:rsid w:val="00554809"/>
    <w:rsid w:val="005548E3"/>
    <w:rsid w:val="00555737"/>
    <w:rsid w:val="00555D5A"/>
    <w:rsid w:val="00560A08"/>
    <w:rsid w:val="00560F1E"/>
    <w:rsid w:val="005629AA"/>
    <w:rsid w:val="00563028"/>
    <w:rsid w:val="005632FB"/>
    <w:rsid w:val="00563832"/>
    <w:rsid w:val="00563CB3"/>
    <w:rsid w:val="005647E6"/>
    <w:rsid w:val="005655DD"/>
    <w:rsid w:val="005663AE"/>
    <w:rsid w:val="00567362"/>
    <w:rsid w:val="00567947"/>
    <w:rsid w:val="00567CAC"/>
    <w:rsid w:val="00571B8A"/>
    <w:rsid w:val="005724D5"/>
    <w:rsid w:val="00572D61"/>
    <w:rsid w:val="0057348C"/>
    <w:rsid w:val="0057529C"/>
    <w:rsid w:val="005760F2"/>
    <w:rsid w:val="00576990"/>
    <w:rsid w:val="00576CF9"/>
    <w:rsid w:val="0057750B"/>
    <w:rsid w:val="005776AA"/>
    <w:rsid w:val="00580518"/>
    <w:rsid w:val="005822C1"/>
    <w:rsid w:val="005845AF"/>
    <w:rsid w:val="005849D2"/>
    <w:rsid w:val="00585F5C"/>
    <w:rsid w:val="0058670F"/>
    <w:rsid w:val="00586A6A"/>
    <w:rsid w:val="00587723"/>
    <w:rsid w:val="00587C84"/>
    <w:rsid w:val="005904C5"/>
    <w:rsid w:val="005906F2"/>
    <w:rsid w:val="00592DED"/>
    <w:rsid w:val="00593193"/>
    <w:rsid w:val="00595505"/>
    <w:rsid w:val="00596728"/>
    <w:rsid w:val="00596C9F"/>
    <w:rsid w:val="005972DD"/>
    <w:rsid w:val="005A0842"/>
    <w:rsid w:val="005A0F88"/>
    <w:rsid w:val="005A2010"/>
    <w:rsid w:val="005A2FB9"/>
    <w:rsid w:val="005A7A52"/>
    <w:rsid w:val="005B1FB9"/>
    <w:rsid w:val="005B2960"/>
    <w:rsid w:val="005B3044"/>
    <w:rsid w:val="005B36E7"/>
    <w:rsid w:val="005B4B6A"/>
    <w:rsid w:val="005B6C3C"/>
    <w:rsid w:val="005B6EB0"/>
    <w:rsid w:val="005B7793"/>
    <w:rsid w:val="005C01E1"/>
    <w:rsid w:val="005C05E5"/>
    <w:rsid w:val="005C3F4C"/>
    <w:rsid w:val="005C44C1"/>
    <w:rsid w:val="005C53C6"/>
    <w:rsid w:val="005C5488"/>
    <w:rsid w:val="005C684C"/>
    <w:rsid w:val="005C6ADD"/>
    <w:rsid w:val="005C6D47"/>
    <w:rsid w:val="005C7B7F"/>
    <w:rsid w:val="005D1510"/>
    <w:rsid w:val="005D449D"/>
    <w:rsid w:val="005D491B"/>
    <w:rsid w:val="005D6FD2"/>
    <w:rsid w:val="005D72C4"/>
    <w:rsid w:val="005E1159"/>
    <w:rsid w:val="005E1C5A"/>
    <w:rsid w:val="005E1DEB"/>
    <w:rsid w:val="005E5227"/>
    <w:rsid w:val="005E5B72"/>
    <w:rsid w:val="005E5C91"/>
    <w:rsid w:val="005F3267"/>
    <w:rsid w:val="005F32AB"/>
    <w:rsid w:val="005F5BFE"/>
    <w:rsid w:val="005F5FDD"/>
    <w:rsid w:val="005F6675"/>
    <w:rsid w:val="005F6792"/>
    <w:rsid w:val="005F7F57"/>
    <w:rsid w:val="00600122"/>
    <w:rsid w:val="00600549"/>
    <w:rsid w:val="0060101A"/>
    <w:rsid w:val="00602321"/>
    <w:rsid w:val="0060232C"/>
    <w:rsid w:val="0060269E"/>
    <w:rsid w:val="0060281D"/>
    <w:rsid w:val="00603F09"/>
    <w:rsid w:val="0060442A"/>
    <w:rsid w:val="00604F45"/>
    <w:rsid w:val="00605F04"/>
    <w:rsid w:val="006066E0"/>
    <w:rsid w:val="006101EB"/>
    <w:rsid w:val="006101FF"/>
    <w:rsid w:val="00611FDE"/>
    <w:rsid w:val="00612F79"/>
    <w:rsid w:val="0061330C"/>
    <w:rsid w:val="006137C9"/>
    <w:rsid w:val="00613B8A"/>
    <w:rsid w:val="00613D49"/>
    <w:rsid w:val="00617489"/>
    <w:rsid w:val="00617E92"/>
    <w:rsid w:val="00620AD5"/>
    <w:rsid w:val="00621075"/>
    <w:rsid w:val="00622BB9"/>
    <w:rsid w:val="006241C5"/>
    <w:rsid w:val="0062423E"/>
    <w:rsid w:val="006273A5"/>
    <w:rsid w:val="00627779"/>
    <w:rsid w:val="00630BB7"/>
    <w:rsid w:val="00630C94"/>
    <w:rsid w:val="00633C3C"/>
    <w:rsid w:val="00634020"/>
    <w:rsid w:val="006340C4"/>
    <w:rsid w:val="00636456"/>
    <w:rsid w:val="006364EE"/>
    <w:rsid w:val="00637F5F"/>
    <w:rsid w:val="00641810"/>
    <w:rsid w:val="0064185B"/>
    <w:rsid w:val="00641994"/>
    <w:rsid w:val="00641F55"/>
    <w:rsid w:val="00643966"/>
    <w:rsid w:val="0064451F"/>
    <w:rsid w:val="00645879"/>
    <w:rsid w:val="006461CC"/>
    <w:rsid w:val="0064653A"/>
    <w:rsid w:val="00646BCF"/>
    <w:rsid w:val="00646E49"/>
    <w:rsid w:val="00646EB4"/>
    <w:rsid w:val="00650BDB"/>
    <w:rsid w:val="0065193A"/>
    <w:rsid w:val="00651C43"/>
    <w:rsid w:val="006534A3"/>
    <w:rsid w:val="006546F6"/>
    <w:rsid w:val="0065567F"/>
    <w:rsid w:val="00655FC0"/>
    <w:rsid w:val="006561BE"/>
    <w:rsid w:val="006569B8"/>
    <w:rsid w:val="00657D75"/>
    <w:rsid w:val="00660233"/>
    <w:rsid w:val="006620C8"/>
    <w:rsid w:val="006631A5"/>
    <w:rsid w:val="006632D3"/>
    <w:rsid w:val="00663C00"/>
    <w:rsid w:val="00663C6E"/>
    <w:rsid w:val="00666294"/>
    <w:rsid w:val="0066693C"/>
    <w:rsid w:val="006673EA"/>
    <w:rsid w:val="00670860"/>
    <w:rsid w:val="00670A5E"/>
    <w:rsid w:val="0067151D"/>
    <w:rsid w:val="006743AF"/>
    <w:rsid w:val="00674434"/>
    <w:rsid w:val="0067469C"/>
    <w:rsid w:val="00675BC9"/>
    <w:rsid w:val="00675F3C"/>
    <w:rsid w:val="00681C98"/>
    <w:rsid w:val="006829F5"/>
    <w:rsid w:val="00683D65"/>
    <w:rsid w:val="006848E8"/>
    <w:rsid w:val="00685C0F"/>
    <w:rsid w:val="006860E1"/>
    <w:rsid w:val="006902AE"/>
    <w:rsid w:val="00693FD4"/>
    <w:rsid w:val="006943BC"/>
    <w:rsid w:val="00696084"/>
    <w:rsid w:val="00696645"/>
    <w:rsid w:val="006970F0"/>
    <w:rsid w:val="006A081E"/>
    <w:rsid w:val="006A1B13"/>
    <w:rsid w:val="006A1B6C"/>
    <w:rsid w:val="006A1D9B"/>
    <w:rsid w:val="006A4150"/>
    <w:rsid w:val="006A4184"/>
    <w:rsid w:val="006A475F"/>
    <w:rsid w:val="006A68FC"/>
    <w:rsid w:val="006A7FE2"/>
    <w:rsid w:val="006B166B"/>
    <w:rsid w:val="006B171D"/>
    <w:rsid w:val="006B1FB1"/>
    <w:rsid w:val="006B21AE"/>
    <w:rsid w:val="006B2201"/>
    <w:rsid w:val="006B2BCB"/>
    <w:rsid w:val="006B31B5"/>
    <w:rsid w:val="006B62EC"/>
    <w:rsid w:val="006B6C1E"/>
    <w:rsid w:val="006C1268"/>
    <w:rsid w:val="006C2EBE"/>
    <w:rsid w:val="006C3CAE"/>
    <w:rsid w:val="006C5327"/>
    <w:rsid w:val="006C5FEC"/>
    <w:rsid w:val="006D1C5C"/>
    <w:rsid w:val="006D3BD3"/>
    <w:rsid w:val="006D6837"/>
    <w:rsid w:val="006D78AB"/>
    <w:rsid w:val="006D7C60"/>
    <w:rsid w:val="006D7D56"/>
    <w:rsid w:val="006D7EBB"/>
    <w:rsid w:val="006E03D2"/>
    <w:rsid w:val="006E1869"/>
    <w:rsid w:val="006E33EE"/>
    <w:rsid w:val="006E5301"/>
    <w:rsid w:val="006F0466"/>
    <w:rsid w:val="006F068C"/>
    <w:rsid w:val="006F08A6"/>
    <w:rsid w:val="006F10C7"/>
    <w:rsid w:val="006F1407"/>
    <w:rsid w:val="006F291E"/>
    <w:rsid w:val="006F2C83"/>
    <w:rsid w:val="006F3266"/>
    <w:rsid w:val="006F3972"/>
    <w:rsid w:val="006F3BDE"/>
    <w:rsid w:val="006F3D8D"/>
    <w:rsid w:val="00700D3F"/>
    <w:rsid w:val="00702D53"/>
    <w:rsid w:val="007039FE"/>
    <w:rsid w:val="00703BFE"/>
    <w:rsid w:val="00704C76"/>
    <w:rsid w:val="00704C83"/>
    <w:rsid w:val="00705169"/>
    <w:rsid w:val="007060FD"/>
    <w:rsid w:val="00706741"/>
    <w:rsid w:val="00707F47"/>
    <w:rsid w:val="00710BB1"/>
    <w:rsid w:val="007112FF"/>
    <w:rsid w:val="0071163B"/>
    <w:rsid w:val="0071176C"/>
    <w:rsid w:val="00711974"/>
    <w:rsid w:val="00711F3B"/>
    <w:rsid w:val="00713676"/>
    <w:rsid w:val="007138B4"/>
    <w:rsid w:val="00713919"/>
    <w:rsid w:val="00713E3D"/>
    <w:rsid w:val="00714AD9"/>
    <w:rsid w:val="0071703F"/>
    <w:rsid w:val="00717666"/>
    <w:rsid w:val="00721F62"/>
    <w:rsid w:val="00722F89"/>
    <w:rsid w:val="007235E8"/>
    <w:rsid w:val="0072406B"/>
    <w:rsid w:val="0072523F"/>
    <w:rsid w:val="007260FA"/>
    <w:rsid w:val="00726DB1"/>
    <w:rsid w:val="0072753B"/>
    <w:rsid w:val="007278CB"/>
    <w:rsid w:val="00727E90"/>
    <w:rsid w:val="007314B4"/>
    <w:rsid w:val="00732215"/>
    <w:rsid w:val="007324D3"/>
    <w:rsid w:val="00733927"/>
    <w:rsid w:val="00734AA5"/>
    <w:rsid w:val="00734ACD"/>
    <w:rsid w:val="00734DBC"/>
    <w:rsid w:val="0073513A"/>
    <w:rsid w:val="007363D1"/>
    <w:rsid w:val="007376C5"/>
    <w:rsid w:val="00741BB3"/>
    <w:rsid w:val="00742922"/>
    <w:rsid w:val="00744EF6"/>
    <w:rsid w:val="0074506E"/>
    <w:rsid w:val="00745462"/>
    <w:rsid w:val="00745DE1"/>
    <w:rsid w:val="0074725D"/>
    <w:rsid w:val="007478FE"/>
    <w:rsid w:val="007508B0"/>
    <w:rsid w:val="00750C62"/>
    <w:rsid w:val="0075132E"/>
    <w:rsid w:val="00751AE1"/>
    <w:rsid w:val="00752E3D"/>
    <w:rsid w:val="00753583"/>
    <w:rsid w:val="00753FDB"/>
    <w:rsid w:val="007551C0"/>
    <w:rsid w:val="00757148"/>
    <w:rsid w:val="007606C1"/>
    <w:rsid w:val="00762B3E"/>
    <w:rsid w:val="00763377"/>
    <w:rsid w:val="0076427D"/>
    <w:rsid w:val="0076467B"/>
    <w:rsid w:val="00765CE3"/>
    <w:rsid w:val="00766799"/>
    <w:rsid w:val="007674A5"/>
    <w:rsid w:val="0077062F"/>
    <w:rsid w:val="0077188D"/>
    <w:rsid w:val="00771E4C"/>
    <w:rsid w:val="00772F11"/>
    <w:rsid w:val="007743FE"/>
    <w:rsid w:val="00774968"/>
    <w:rsid w:val="00777193"/>
    <w:rsid w:val="00777984"/>
    <w:rsid w:val="007779B2"/>
    <w:rsid w:val="007813D8"/>
    <w:rsid w:val="0078186D"/>
    <w:rsid w:val="00782286"/>
    <w:rsid w:val="00784772"/>
    <w:rsid w:val="00784877"/>
    <w:rsid w:val="007871A5"/>
    <w:rsid w:val="007874B0"/>
    <w:rsid w:val="00790D0C"/>
    <w:rsid w:val="00790EEA"/>
    <w:rsid w:val="007913DD"/>
    <w:rsid w:val="007918E0"/>
    <w:rsid w:val="00794A68"/>
    <w:rsid w:val="00795C0F"/>
    <w:rsid w:val="00795E84"/>
    <w:rsid w:val="00796627"/>
    <w:rsid w:val="00796982"/>
    <w:rsid w:val="007A3222"/>
    <w:rsid w:val="007A3469"/>
    <w:rsid w:val="007A399F"/>
    <w:rsid w:val="007A39E8"/>
    <w:rsid w:val="007A5199"/>
    <w:rsid w:val="007A578B"/>
    <w:rsid w:val="007A74A5"/>
    <w:rsid w:val="007B0673"/>
    <w:rsid w:val="007B077D"/>
    <w:rsid w:val="007B1040"/>
    <w:rsid w:val="007B142D"/>
    <w:rsid w:val="007B143B"/>
    <w:rsid w:val="007B1F5D"/>
    <w:rsid w:val="007B3008"/>
    <w:rsid w:val="007B4C2A"/>
    <w:rsid w:val="007B7392"/>
    <w:rsid w:val="007B767E"/>
    <w:rsid w:val="007C0470"/>
    <w:rsid w:val="007C0E53"/>
    <w:rsid w:val="007C317B"/>
    <w:rsid w:val="007C4CA5"/>
    <w:rsid w:val="007C5F1D"/>
    <w:rsid w:val="007C7AB7"/>
    <w:rsid w:val="007D0852"/>
    <w:rsid w:val="007D08D6"/>
    <w:rsid w:val="007D12F9"/>
    <w:rsid w:val="007D3784"/>
    <w:rsid w:val="007D72E7"/>
    <w:rsid w:val="007D760C"/>
    <w:rsid w:val="007E09DB"/>
    <w:rsid w:val="007E1BF7"/>
    <w:rsid w:val="007E1F64"/>
    <w:rsid w:val="007E26FE"/>
    <w:rsid w:val="007E3726"/>
    <w:rsid w:val="007E4B3B"/>
    <w:rsid w:val="007E5CC1"/>
    <w:rsid w:val="007E5CF6"/>
    <w:rsid w:val="007E6DBF"/>
    <w:rsid w:val="007E6DE6"/>
    <w:rsid w:val="007F0251"/>
    <w:rsid w:val="007F0863"/>
    <w:rsid w:val="007F0D1D"/>
    <w:rsid w:val="007F10E3"/>
    <w:rsid w:val="007F3926"/>
    <w:rsid w:val="007F3CB8"/>
    <w:rsid w:val="007F44BD"/>
    <w:rsid w:val="007F566F"/>
    <w:rsid w:val="007F577B"/>
    <w:rsid w:val="007F6D96"/>
    <w:rsid w:val="007F70BE"/>
    <w:rsid w:val="008000B9"/>
    <w:rsid w:val="008020DB"/>
    <w:rsid w:val="008023AE"/>
    <w:rsid w:val="00804A95"/>
    <w:rsid w:val="008059E8"/>
    <w:rsid w:val="008069A8"/>
    <w:rsid w:val="00811D44"/>
    <w:rsid w:val="008123FF"/>
    <w:rsid w:val="008125C9"/>
    <w:rsid w:val="008157F8"/>
    <w:rsid w:val="008159FD"/>
    <w:rsid w:val="008171F3"/>
    <w:rsid w:val="00817547"/>
    <w:rsid w:val="00820012"/>
    <w:rsid w:val="00822494"/>
    <w:rsid w:val="0082394F"/>
    <w:rsid w:val="00825965"/>
    <w:rsid w:val="00826D0A"/>
    <w:rsid w:val="00827232"/>
    <w:rsid w:val="00827504"/>
    <w:rsid w:val="0083035D"/>
    <w:rsid w:val="00831280"/>
    <w:rsid w:val="00833C49"/>
    <w:rsid w:val="0083424F"/>
    <w:rsid w:val="008343D6"/>
    <w:rsid w:val="00834A29"/>
    <w:rsid w:val="00834A3A"/>
    <w:rsid w:val="00835353"/>
    <w:rsid w:val="008356EB"/>
    <w:rsid w:val="00840617"/>
    <w:rsid w:val="00841F9B"/>
    <w:rsid w:val="008439CA"/>
    <w:rsid w:val="00843C5C"/>
    <w:rsid w:val="0084466D"/>
    <w:rsid w:val="00845FB4"/>
    <w:rsid w:val="00851B35"/>
    <w:rsid w:val="00855339"/>
    <w:rsid w:val="00855572"/>
    <w:rsid w:val="00855EAA"/>
    <w:rsid w:val="00855FFD"/>
    <w:rsid w:val="00856A1F"/>
    <w:rsid w:val="00856B6E"/>
    <w:rsid w:val="00857260"/>
    <w:rsid w:val="00857CF6"/>
    <w:rsid w:val="00857DB8"/>
    <w:rsid w:val="00860BF1"/>
    <w:rsid w:val="008620E8"/>
    <w:rsid w:val="0086331C"/>
    <w:rsid w:val="00864348"/>
    <w:rsid w:val="008647AF"/>
    <w:rsid w:val="00864A34"/>
    <w:rsid w:val="008651FB"/>
    <w:rsid w:val="0086540E"/>
    <w:rsid w:val="00865EB5"/>
    <w:rsid w:val="00866901"/>
    <w:rsid w:val="00867B91"/>
    <w:rsid w:val="0087046C"/>
    <w:rsid w:val="00871BAA"/>
    <w:rsid w:val="0087274D"/>
    <w:rsid w:val="00873121"/>
    <w:rsid w:val="00874AAE"/>
    <w:rsid w:val="008755C4"/>
    <w:rsid w:val="00875DDC"/>
    <w:rsid w:val="00876CBA"/>
    <w:rsid w:val="008772BF"/>
    <w:rsid w:val="00877568"/>
    <w:rsid w:val="00877D73"/>
    <w:rsid w:val="00881090"/>
    <w:rsid w:val="008812C9"/>
    <w:rsid w:val="008833B6"/>
    <w:rsid w:val="008836EB"/>
    <w:rsid w:val="008839B6"/>
    <w:rsid w:val="00884069"/>
    <w:rsid w:val="008852CC"/>
    <w:rsid w:val="0088782D"/>
    <w:rsid w:val="00891A4F"/>
    <w:rsid w:val="00891B8E"/>
    <w:rsid w:val="00892118"/>
    <w:rsid w:val="008932E7"/>
    <w:rsid w:val="00894019"/>
    <w:rsid w:val="008A1377"/>
    <w:rsid w:val="008A1B3A"/>
    <w:rsid w:val="008A3B3E"/>
    <w:rsid w:val="008A49B8"/>
    <w:rsid w:val="008A5636"/>
    <w:rsid w:val="008A623B"/>
    <w:rsid w:val="008B16FF"/>
    <w:rsid w:val="008B49AC"/>
    <w:rsid w:val="008B5A76"/>
    <w:rsid w:val="008B6898"/>
    <w:rsid w:val="008B749C"/>
    <w:rsid w:val="008C03EE"/>
    <w:rsid w:val="008C06D9"/>
    <w:rsid w:val="008C0A89"/>
    <w:rsid w:val="008C0E2F"/>
    <w:rsid w:val="008C18D6"/>
    <w:rsid w:val="008C2679"/>
    <w:rsid w:val="008C3102"/>
    <w:rsid w:val="008C39CD"/>
    <w:rsid w:val="008C5B02"/>
    <w:rsid w:val="008C5E73"/>
    <w:rsid w:val="008C647A"/>
    <w:rsid w:val="008C76CC"/>
    <w:rsid w:val="008D0A7E"/>
    <w:rsid w:val="008D100A"/>
    <w:rsid w:val="008D2827"/>
    <w:rsid w:val="008D5F33"/>
    <w:rsid w:val="008D61C6"/>
    <w:rsid w:val="008D76BC"/>
    <w:rsid w:val="008D76F3"/>
    <w:rsid w:val="008E0051"/>
    <w:rsid w:val="008E1028"/>
    <w:rsid w:val="008E1087"/>
    <w:rsid w:val="008E2032"/>
    <w:rsid w:val="008E3205"/>
    <w:rsid w:val="008E3447"/>
    <w:rsid w:val="008E50A0"/>
    <w:rsid w:val="008E5709"/>
    <w:rsid w:val="008E5AAB"/>
    <w:rsid w:val="008F00CF"/>
    <w:rsid w:val="008F0142"/>
    <w:rsid w:val="008F37D5"/>
    <w:rsid w:val="008F3834"/>
    <w:rsid w:val="008F3A40"/>
    <w:rsid w:val="008F4F7B"/>
    <w:rsid w:val="008F6FF6"/>
    <w:rsid w:val="008F7DDE"/>
    <w:rsid w:val="00900263"/>
    <w:rsid w:val="00901724"/>
    <w:rsid w:val="0090263A"/>
    <w:rsid w:val="00904597"/>
    <w:rsid w:val="00906E3B"/>
    <w:rsid w:val="009074C2"/>
    <w:rsid w:val="00907D47"/>
    <w:rsid w:val="00912695"/>
    <w:rsid w:val="009133DC"/>
    <w:rsid w:val="009231F1"/>
    <w:rsid w:val="0092615E"/>
    <w:rsid w:val="00926DDE"/>
    <w:rsid w:val="00926F39"/>
    <w:rsid w:val="00930240"/>
    <w:rsid w:val="00931394"/>
    <w:rsid w:val="00931FA2"/>
    <w:rsid w:val="00932A2F"/>
    <w:rsid w:val="0093378E"/>
    <w:rsid w:val="00933DB2"/>
    <w:rsid w:val="00934BD1"/>
    <w:rsid w:val="0093638B"/>
    <w:rsid w:val="00937CB0"/>
    <w:rsid w:val="00940317"/>
    <w:rsid w:val="0094153D"/>
    <w:rsid w:val="0094164D"/>
    <w:rsid w:val="0094490A"/>
    <w:rsid w:val="00944B3A"/>
    <w:rsid w:val="00944ECC"/>
    <w:rsid w:val="00945ADC"/>
    <w:rsid w:val="00950DBE"/>
    <w:rsid w:val="00952F39"/>
    <w:rsid w:val="00955902"/>
    <w:rsid w:val="00961173"/>
    <w:rsid w:val="00961C85"/>
    <w:rsid w:val="00962DC2"/>
    <w:rsid w:val="00963F8E"/>
    <w:rsid w:val="00964045"/>
    <w:rsid w:val="00964F75"/>
    <w:rsid w:val="009674AE"/>
    <w:rsid w:val="00972938"/>
    <w:rsid w:val="00974FBA"/>
    <w:rsid w:val="009756B4"/>
    <w:rsid w:val="00976CB3"/>
    <w:rsid w:val="00977A31"/>
    <w:rsid w:val="009803B1"/>
    <w:rsid w:val="00981F46"/>
    <w:rsid w:val="00982DE5"/>
    <w:rsid w:val="00983D7C"/>
    <w:rsid w:val="00984718"/>
    <w:rsid w:val="00984EA7"/>
    <w:rsid w:val="0098506F"/>
    <w:rsid w:val="00986450"/>
    <w:rsid w:val="0098674B"/>
    <w:rsid w:val="00987386"/>
    <w:rsid w:val="00991374"/>
    <w:rsid w:val="00991905"/>
    <w:rsid w:val="009946D6"/>
    <w:rsid w:val="00994C6B"/>
    <w:rsid w:val="00996868"/>
    <w:rsid w:val="00997742"/>
    <w:rsid w:val="009977F1"/>
    <w:rsid w:val="00997A4C"/>
    <w:rsid w:val="009A158A"/>
    <w:rsid w:val="009A3A35"/>
    <w:rsid w:val="009A3B2F"/>
    <w:rsid w:val="009A3CF6"/>
    <w:rsid w:val="009A62AF"/>
    <w:rsid w:val="009A63F2"/>
    <w:rsid w:val="009A71F2"/>
    <w:rsid w:val="009B1C0D"/>
    <w:rsid w:val="009B1FEA"/>
    <w:rsid w:val="009B2852"/>
    <w:rsid w:val="009B2C27"/>
    <w:rsid w:val="009B335D"/>
    <w:rsid w:val="009B5204"/>
    <w:rsid w:val="009B642D"/>
    <w:rsid w:val="009B7BA5"/>
    <w:rsid w:val="009C0ADA"/>
    <w:rsid w:val="009C1DA3"/>
    <w:rsid w:val="009C4308"/>
    <w:rsid w:val="009C6745"/>
    <w:rsid w:val="009C6942"/>
    <w:rsid w:val="009C6E66"/>
    <w:rsid w:val="009C7BFC"/>
    <w:rsid w:val="009D082A"/>
    <w:rsid w:val="009D0B8D"/>
    <w:rsid w:val="009D116D"/>
    <w:rsid w:val="009D2D28"/>
    <w:rsid w:val="009D3B55"/>
    <w:rsid w:val="009D4600"/>
    <w:rsid w:val="009D468F"/>
    <w:rsid w:val="009D5D15"/>
    <w:rsid w:val="009D6523"/>
    <w:rsid w:val="009D750F"/>
    <w:rsid w:val="009D7877"/>
    <w:rsid w:val="009E2D22"/>
    <w:rsid w:val="009E6305"/>
    <w:rsid w:val="009E7165"/>
    <w:rsid w:val="009E7D5E"/>
    <w:rsid w:val="009F293F"/>
    <w:rsid w:val="009F2BE7"/>
    <w:rsid w:val="009F7755"/>
    <w:rsid w:val="009F7D90"/>
    <w:rsid w:val="00A00217"/>
    <w:rsid w:val="00A0062F"/>
    <w:rsid w:val="00A00B1B"/>
    <w:rsid w:val="00A0137B"/>
    <w:rsid w:val="00A02133"/>
    <w:rsid w:val="00A0275B"/>
    <w:rsid w:val="00A02CCD"/>
    <w:rsid w:val="00A0320D"/>
    <w:rsid w:val="00A043D4"/>
    <w:rsid w:val="00A045DA"/>
    <w:rsid w:val="00A050C7"/>
    <w:rsid w:val="00A05986"/>
    <w:rsid w:val="00A06FF9"/>
    <w:rsid w:val="00A100F1"/>
    <w:rsid w:val="00A10F36"/>
    <w:rsid w:val="00A1185F"/>
    <w:rsid w:val="00A13DE1"/>
    <w:rsid w:val="00A15E88"/>
    <w:rsid w:val="00A16057"/>
    <w:rsid w:val="00A1703C"/>
    <w:rsid w:val="00A1746D"/>
    <w:rsid w:val="00A202EC"/>
    <w:rsid w:val="00A204FF"/>
    <w:rsid w:val="00A20628"/>
    <w:rsid w:val="00A23D8F"/>
    <w:rsid w:val="00A24881"/>
    <w:rsid w:val="00A2512F"/>
    <w:rsid w:val="00A26F59"/>
    <w:rsid w:val="00A27960"/>
    <w:rsid w:val="00A30304"/>
    <w:rsid w:val="00A30FC9"/>
    <w:rsid w:val="00A32785"/>
    <w:rsid w:val="00A3296C"/>
    <w:rsid w:val="00A32C40"/>
    <w:rsid w:val="00A33316"/>
    <w:rsid w:val="00A35040"/>
    <w:rsid w:val="00A35C46"/>
    <w:rsid w:val="00A37373"/>
    <w:rsid w:val="00A37689"/>
    <w:rsid w:val="00A40A31"/>
    <w:rsid w:val="00A41C87"/>
    <w:rsid w:val="00A428C7"/>
    <w:rsid w:val="00A44DA1"/>
    <w:rsid w:val="00A46D70"/>
    <w:rsid w:val="00A549DE"/>
    <w:rsid w:val="00A557E6"/>
    <w:rsid w:val="00A5661F"/>
    <w:rsid w:val="00A57447"/>
    <w:rsid w:val="00A6097D"/>
    <w:rsid w:val="00A622AC"/>
    <w:rsid w:val="00A6358F"/>
    <w:rsid w:val="00A63AC4"/>
    <w:rsid w:val="00A63CD2"/>
    <w:rsid w:val="00A65AC5"/>
    <w:rsid w:val="00A65BC6"/>
    <w:rsid w:val="00A66511"/>
    <w:rsid w:val="00A718A7"/>
    <w:rsid w:val="00A7331B"/>
    <w:rsid w:val="00A741DF"/>
    <w:rsid w:val="00A745AD"/>
    <w:rsid w:val="00A74759"/>
    <w:rsid w:val="00A74FDA"/>
    <w:rsid w:val="00A75A20"/>
    <w:rsid w:val="00A76180"/>
    <w:rsid w:val="00A8050C"/>
    <w:rsid w:val="00A82D79"/>
    <w:rsid w:val="00A8476B"/>
    <w:rsid w:val="00A849A3"/>
    <w:rsid w:val="00A87C58"/>
    <w:rsid w:val="00A901FA"/>
    <w:rsid w:val="00A904AE"/>
    <w:rsid w:val="00A9148F"/>
    <w:rsid w:val="00A94C17"/>
    <w:rsid w:val="00A958F2"/>
    <w:rsid w:val="00A95C2D"/>
    <w:rsid w:val="00A96B20"/>
    <w:rsid w:val="00A976AA"/>
    <w:rsid w:val="00A97EF8"/>
    <w:rsid w:val="00AA1A06"/>
    <w:rsid w:val="00AA35C7"/>
    <w:rsid w:val="00AA5558"/>
    <w:rsid w:val="00AA5E5A"/>
    <w:rsid w:val="00AA5F0F"/>
    <w:rsid w:val="00AA6197"/>
    <w:rsid w:val="00AA6908"/>
    <w:rsid w:val="00AA7200"/>
    <w:rsid w:val="00AA7920"/>
    <w:rsid w:val="00AB0779"/>
    <w:rsid w:val="00AB4B22"/>
    <w:rsid w:val="00AB4BE2"/>
    <w:rsid w:val="00AB5786"/>
    <w:rsid w:val="00AB5DD5"/>
    <w:rsid w:val="00AB7B5D"/>
    <w:rsid w:val="00AC01D2"/>
    <w:rsid w:val="00AC0321"/>
    <w:rsid w:val="00AC0A03"/>
    <w:rsid w:val="00AC14CD"/>
    <w:rsid w:val="00AC2A29"/>
    <w:rsid w:val="00AC37D1"/>
    <w:rsid w:val="00AC41AF"/>
    <w:rsid w:val="00AC6A69"/>
    <w:rsid w:val="00AC7705"/>
    <w:rsid w:val="00AD002C"/>
    <w:rsid w:val="00AD2651"/>
    <w:rsid w:val="00AD2855"/>
    <w:rsid w:val="00AD47B3"/>
    <w:rsid w:val="00AE018D"/>
    <w:rsid w:val="00AE2E4F"/>
    <w:rsid w:val="00AE440C"/>
    <w:rsid w:val="00AE4F71"/>
    <w:rsid w:val="00AE5237"/>
    <w:rsid w:val="00AE63A0"/>
    <w:rsid w:val="00AF19D9"/>
    <w:rsid w:val="00AF29CF"/>
    <w:rsid w:val="00AF2EA8"/>
    <w:rsid w:val="00AF34A8"/>
    <w:rsid w:val="00AF3B9E"/>
    <w:rsid w:val="00AF3DEF"/>
    <w:rsid w:val="00AF4063"/>
    <w:rsid w:val="00AF4EA2"/>
    <w:rsid w:val="00AF673A"/>
    <w:rsid w:val="00AF69AD"/>
    <w:rsid w:val="00B003AE"/>
    <w:rsid w:val="00B0117E"/>
    <w:rsid w:val="00B01802"/>
    <w:rsid w:val="00B01E44"/>
    <w:rsid w:val="00B02ACE"/>
    <w:rsid w:val="00B02BD1"/>
    <w:rsid w:val="00B02C5C"/>
    <w:rsid w:val="00B0321B"/>
    <w:rsid w:val="00B04BD4"/>
    <w:rsid w:val="00B04F97"/>
    <w:rsid w:val="00B05315"/>
    <w:rsid w:val="00B05ED5"/>
    <w:rsid w:val="00B07A37"/>
    <w:rsid w:val="00B07BC5"/>
    <w:rsid w:val="00B100E4"/>
    <w:rsid w:val="00B11CF6"/>
    <w:rsid w:val="00B11EFB"/>
    <w:rsid w:val="00B14B12"/>
    <w:rsid w:val="00B15C7C"/>
    <w:rsid w:val="00B16910"/>
    <w:rsid w:val="00B177AE"/>
    <w:rsid w:val="00B20010"/>
    <w:rsid w:val="00B211EC"/>
    <w:rsid w:val="00B22372"/>
    <w:rsid w:val="00B22D6B"/>
    <w:rsid w:val="00B22D82"/>
    <w:rsid w:val="00B22FDE"/>
    <w:rsid w:val="00B23F03"/>
    <w:rsid w:val="00B2544F"/>
    <w:rsid w:val="00B2598F"/>
    <w:rsid w:val="00B26530"/>
    <w:rsid w:val="00B268E5"/>
    <w:rsid w:val="00B26E32"/>
    <w:rsid w:val="00B270B2"/>
    <w:rsid w:val="00B27834"/>
    <w:rsid w:val="00B32A86"/>
    <w:rsid w:val="00B332B7"/>
    <w:rsid w:val="00B33FC0"/>
    <w:rsid w:val="00B34C6A"/>
    <w:rsid w:val="00B35188"/>
    <w:rsid w:val="00B357AC"/>
    <w:rsid w:val="00B35B9E"/>
    <w:rsid w:val="00B369A7"/>
    <w:rsid w:val="00B36E09"/>
    <w:rsid w:val="00B40C61"/>
    <w:rsid w:val="00B411C6"/>
    <w:rsid w:val="00B416A4"/>
    <w:rsid w:val="00B419FE"/>
    <w:rsid w:val="00B421E7"/>
    <w:rsid w:val="00B42EF4"/>
    <w:rsid w:val="00B439DE"/>
    <w:rsid w:val="00B43CD9"/>
    <w:rsid w:val="00B43DE2"/>
    <w:rsid w:val="00B44198"/>
    <w:rsid w:val="00B47614"/>
    <w:rsid w:val="00B47C3D"/>
    <w:rsid w:val="00B5008D"/>
    <w:rsid w:val="00B51274"/>
    <w:rsid w:val="00B52A02"/>
    <w:rsid w:val="00B531F7"/>
    <w:rsid w:val="00B53D4F"/>
    <w:rsid w:val="00B55D68"/>
    <w:rsid w:val="00B56149"/>
    <w:rsid w:val="00B563EE"/>
    <w:rsid w:val="00B57F48"/>
    <w:rsid w:val="00B61FF5"/>
    <w:rsid w:val="00B62183"/>
    <w:rsid w:val="00B63F6A"/>
    <w:rsid w:val="00B65393"/>
    <w:rsid w:val="00B66223"/>
    <w:rsid w:val="00B676A2"/>
    <w:rsid w:val="00B706B8"/>
    <w:rsid w:val="00B70E69"/>
    <w:rsid w:val="00B721E2"/>
    <w:rsid w:val="00B72C92"/>
    <w:rsid w:val="00B735D2"/>
    <w:rsid w:val="00B743FD"/>
    <w:rsid w:val="00B81339"/>
    <w:rsid w:val="00B815D1"/>
    <w:rsid w:val="00B81BEC"/>
    <w:rsid w:val="00B82273"/>
    <w:rsid w:val="00B82435"/>
    <w:rsid w:val="00B8253D"/>
    <w:rsid w:val="00B84078"/>
    <w:rsid w:val="00B86945"/>
    <w:rsid w:val="00B87318"/>
    <w:rsid w:val="00B90B21"/>
    <w:rsid w:val="00B92183"/>
    <w:rsid w:val="00B92485"/>
    <w:rsid w:val="00B929FD"/>
    <w:rsid w:val="00B93165"/>
    <w:rsid w:val="00B9457C"/>
    <w:rsid w:val="00B9485A"/>
    <w:rsid w:val="00B94CA2"/>
    <w:rsid w:val="00B96F3B"/>
    <w:rsid w:val="00B978DC"/>
    <w:rsid w:val="00BA15DA"/>
    <w:rsid w:val="00BA1C49"/>
    <w:rsid w:val="00BA1FC7"/>
    <w:rsid w:val="00BA4DDC"/>
    <w:rsid w:val="00BA52F0"/>
    <w:rsid w:val="00BA7DD4"/>
    <w:rsid w:val="00BA7FD0"/>
    <w:rsid w:val="00BB137D"/>
    <w:rsid w:val="00BB2E7C"/>
    <w:rsid w:val="00BB3E79"/>
    <w:rsid w:val="00BB4343"/>
    <w:rsid w:val="00BB4357"/>
    <w:rsid w:val="00BB592E"/>
    <w:rsid w:val="00BB5C70"/>
    <w:rsid w:val="00BB62F3"/>
    <w:rsid w:val="00BB6346"/>
    <w:rsid w:val="00BB63B5"/>
    <w:rsid w:val="00BB6D71"/>
    <w:rsid w:val="00BB6E35"/>
    <w:rsid w:val="00BC3476"/>
    <w:rsid w:val="00BC3E12"/>
    <w:rsid w:val="00BC40A1"/>
    <w:rsid w:val="00BC436F"/>
    <w:rsid w:val="00BC448F"/>
    <w:rsid w:val="00BC5AB9"/>
    <w:rsid w:val="00BD0154"/>
    <w:rsid w:val="00BD139A"/>
    <w:rsid w:val="00BD148C"/>
    <w:rsid w:val="00BD1539"/>
    <w:rsid w:val="00BD22EA"/>
    <w:rsid w:val="00BD339B"/>
    <w:rsid w:val="00BD3A6F"/>
    <w:rsid w:val="00BD4227"/>
    <w:rsid w:val="00BD4A88"/>
    <w:rsid w:val="00BD4B2C"/>
    <w:rsid w:val="00BD4EED"/>
    <w:rsid w:val="00BD5107"/>
    <w:rsid w:val="00BD5CFB"/>
    <w:rsid w:val="00BD6857"/>
    <w:rsid w:val="00BD7B1B"/>
    <w:rsid w:val="00BE1FFF"/>
    <w:rsid w:val="00BE2CA5"/>
    <w:rsid w:val="00BE3D16"/>
    <w:rsid w:val="00BE41DD"/>
    <w:rsid w:val="00BE5E11"/>
    <w:rsid w:val="00BE5EC6"/>
    <w:rsid w:val="00BE695E"/>
    <w:rsid w:val="00BE731B"/>
    <w:rsid w:val="00BF1BBE"/>
    <w:rsid w:val="00BF447D"/>
    <w:rsid w:val="00BF5840"/>
    <w:rsid w:val="00BF6500"/>
    <w:rsid w:val="00BF6E96"/>
    <w:rsid w:val="00BF7350"/>
    <w:rsid w:val="00BF7457"/>
    <w:rsid w:val="00C00C57"/>
    <w:rsid w:val="00C00C60"/>
    <w:rsid w:val="00C01850"/>
    <w:rsid w:val="00C018D5"/>
    <w:rsid w:val="00C02A73"/>
    <w:rsid w:val="00C02FFC"/>
    <w:rsid w:val="00C0526F"/>
    <w:rsid w:val="00C055C6"/>
    <w:rsid w:val="00C058A0"/>
    <w:rsid w:val="00C05F1B"/>
    <w:rsid w:val="00C06F08"/>
    <w:rsid w:val="00C1044D"/>
    <w:rsid w:val="00C1088D"/>
    <w:rsid w:val="00C12991"/>
    <w:rsid w:val="00C12FD6"/>
    <w:rsid w:val="00C1347C"/>
    <w:rsid w:val="00C13B72"/>
    <w:rsid w:val="00C13D2A"/>
    <w:rsid w:val="00C15D09"/>
    <w:rsid w:val="00C16B89"/>
    <w:rsid w:val="00C16BB0"/>
    <w:rsid w:val="00C172E5"/>
    <w:rsid w:val="00C17A0B"/>
    <w:rsid w:val="00C17D57"/>
    <w:rsid w:val="00C20BC9"/>
    <w:rsid w:val="00C20D68"/>
    <w:rsid w:val="00C21139"/>
    <w:rsid w:val="00C216AA"/>
    <w:rsid w:val="00C21D41"/>
    <w:rsid w:val="00C22D06"/>
    <w:rsid w:val="00C239D2"/>
    <w:rsid w:val="00C262DA"/>
    <w:rsid w:val="00C2791D"/>
    <w:rsid w:val="00C31A9E"/>
    <w:rsid w:val="00C31EBB"/>
    <w:rsid w:val="00C32B94"/>
    <w:rsid w:val="00C336B1"/>
    <w:rsid w:val="00C35BC3"/>
    <w:rsid w:val="00C41EB0"/>
    <w:rsid w:val="00C42E1C"/>
    <w:rsid w:val="00C4345A"/>
    <w:rsid w:val="00C45595"/>
    <w:rsid w:val="00C50682"/>
    <w:rsid w:val="00C51950"/>
    <w:rsid w:val="00C51E0F"/>
    <w:rsid w:val="00C53121"/>
    <w:rsid w:val="00C547F2"/>
    <w:rsid w:val="00C555DC"/>
    <w:rsid w:val="00C5565A"/>
    <w:rsid w:val="00C557EE"/>
    <w:rsid w:val="00C56C05"/>
    <w:rsid w:val="00C60666"/>
    <w:rsid w:val="00C6119E"/>
    <w:rsid w:val="00C62970"/>
    <w:rsid w:val="00C62CCE"/>
    <w:rsid w:val="00C63A3C"/>
    <w:rsid w:val="00C64E8B"/>
    <w:rsid w:val="00C65ABD"/>
    <w:rsid w:val="00C66334"/>
    <w:rsid w:val="00C6651D"/>
    <w:rsid w:val="00C707CF"/>
    <w:rsid w:val="00C70928"/>
    <w:rsid w:val="00C70C10"/>
    <w:rsid w:val="00C7246F"/>
    <w:rsid w:val="00C72787"/>
    <w:rsid w:val="00C729E8"/>
    <w:rsid w:val="00C740FF"/>
    <w:rsid w:val="00C80900"/>
    <w:rsid w:val="00C8091F"/>
    <w:rsid w:val="00C83C5D"/>
    <w:rsid w:val="00C85016"/>
    <w:rsid w:val="00C879A0"/>
    <w:rsid w:val="00C9093B"/>
    <w:rsid w:val="00C91122"/>
    <w:rsid w:val="00C93847"/>
    <w:rsid w:val="00C94AA4"/>
    <w:rsid w:val="00C95095"/>
    <w:rsid w:val="00C95CF9"/>
    <w:rsid w:val="00C96B08"/>
    <w:rsid w:val="00C976E2"/>
    <w:rsid w:val="00CA09EC"/>
    <w:rsid w:val="00CA0C84"/>
    <w:rsid w:val="00CA136F"/>
    <w:rsid w:val="00CA1B04"/>
    <w:rsid w:val="00CA2BB9"/>
    <w:rsid w:val="00CA3720"/>
    <w:rsid w:val="00CA3C56"/>
    <w:rsid w:val="00CA519F"/>
    <w:rsid w:val="00CA55B3"/>
    <w:rsid w:val="00CA64C6"/>
    <w:rsid w:val="00CA6EB0"/>
    <w:rsid w:val="00CA7F7C"/>
    <w:rsid w:val="00CB0242"/>
    <w:rsid w:val="00CB1085"/>
    <w:rsid w:val="00CB2B09"/>
    <w:rsid w:val="00CB2EB2"/>
    <w:rsid w:val="00CB324D"/>
    <w:rsid w:val="00CB4C8E"/>
    <w:rsid w:val="00CB6E6E"/>
    <w:rsid w:val="00CC0570"/>
    <w:rsid w:val="00CC0F8A"/>
    <w:rsid w:val="00CC1802"/>
    <w:rsid w:val="00CC2CD9"/>
    <w:rsid w:val="00CC491D"/>
    <w:rsid w:val="00CC4C01"/>
    <w:rsid w:val="00CC6D89"/>
    <w:rsid w:val="00CC6FD7"/>
    <w:rsid w:val="00CC792E"/>
    <w:rsid w:val="00CC7C5D"/>
    <w:rsid w:val="00CC7D8D"/>
    <w:rsid w:val="00CD21C5"/>
    <w:rsid w:val="00CD2D05"/>
    <w:rsid w:val="00CD4353"/>
    <w:rsid w:val="00CD4805"/>
    <w:rsid w:val="00CD5845"/>
    <w:rsid w:val="00CD676C"/>
    <w:rsid w:val="00CD75BA"/>
    <w:rsid w:val="00CE598B"/>
    <w:rsid w:val="00CE614A"/>
    <w:rsid w:val="00CE6D30"/>
    <w:rsid w:val="00CE6E2A"/>
    <w:rsid w:val="00CE7AE0"/>
    <w:rsid w:val="00CF1826"/>
    <w:rsid w:val="00CF3289"/>
    <w:rsid w:val="00CF3938"/>
    <w:rsid w:val="00CF4468"/>
    <w:rsid w:val="00CF4B1F"/>
    <w:rsid w:val="00CF5328"/>
    <w:rsid w:val="00D00FA0"/>
    <w:rsid w:val="00D028A5"/>
    <w:rsid w:val="00D02CAF"/>
    <w:rsid w:val="00D02D62"/>
    <w:rsid w:val="00D04442"/>
    <w:rsid w:val="00D045E8"/>
    <w:rsid w:val="00D11136"/>
    <w:rsid w:val="00D12278"/>
    <w:rsid w:val="00D12BD4"/>
    <w:rsid w:val="00D141D3"/>
    <w:rsid w:val="00D144BA"/>
    <w:rsid w:val="00D14E5F"/>
    <w:rsid w:val="00D21DE3"/>
    <w:rsid w:val="00D22B1F"/>
    <w:rsid w:val="00D26278"/>
    <w:rsid w:val="00D2634B"/>
    <w:rsid w:val="00D26B5D"/>
    <w:rsid w:val="00D27D4F"/>
    <w:rsid w:val="00D30FDE"/>
    <w:rsid w:val="00D31521"/>
    <w:rsid w:val="00D32648"/>
    <w:rsid w:val="00D32817"/>
    <w:rsid w:val="00D33D22"/>
    <w:rsid w:val="00D35E7C"/>
    <w:rsid w:val="00D37147"/>
    <w:rsid w:val="00D37655"/>
    <w:rsid w:val="00D41558"/>
    <w:rsid w:val="00D418CA"/>
    <w:rsid w:val="00D42BB0"/>
    <w:rsid w:val="00D43DF1"/>
    <w:rsid w:val="00D4450E"/>
    <w:rsid w:val="00D46C05"/>
    <w:rsid w:val="00D46E7F"/>
    <w:rsid w:val="00D4745A"/>
    <w:rsid w:val="00D47D6F"/>
    <w:rsid w:val="00D500DF"/>
    <w:rsid w:val="00D50C65"/>
    <w:rsid w:val="00D52682"/>
    <w:rsid w:val="00D5337B"/>
    <w:rsid w:val="00D555E8"/>
    <w:rsid w:val="00D569B5"/>
    <w:rsid w:val="00D56D7D"/>
    <w:rsid w:val="00D56EB8"/>
    <w:rsid w:val="00D57018"/>
    <w:rsid w:val="00D57180"/>
    <w:rsid w:val="00D57B35"/>
    <w:rsid w:val="00D60009"/>
    <w:rsid w:val="00D60055"/>
    <w:rsid w:val="00D61FD8"/>
    <w:rsid w:val="00D6224E"/>
    <w:rsid w:val="00D63A8B"/>
    <w:rsid w:val="00D63EFD"/>
    <w:rsid w:val="00D6439A"/>
    <w:rsid w:val="00D64684"/>
    <w:rsid w:val="00D64DB3"/>
    <w:rsid w:val="00D65587"/>
    <w:rsid w:val="00D6640A"/>
    <w:rsid w:val="00D67A17"/>
    <w:rsid w:val="00D70135"/>
    <w:rsid w:val="00D7077C"/>
    <w:rsid w:val="00D71E10"/>
    <w:rsid w:val="00D724EB"/>
    <w:rsid w:val="00D727CD"/>
    <w:rsid w:val="00D72D8F"/>
    <w:rsid w:val="00D730D3"/>
    <w:rsid w:val="00D74259"/>
    <w:rsid w:val="00D760DA"/>
    <w:rsid w:val="00D80A1D"/>
    <w:rsid w:val="00D817AC"/>
    <w:rsid w:val="00D829EF"/>
    <w:rsid w:val="00D83055"/>
    <w:rsid w:val="00D86827"/>
    <w:rsid w:val="00D869B2"/>
    <w:rsid w:val="00D93FCB"/>
    <w:rsid w:val="00D9445E"/>
    <w:rsid w:val="00D95688"/>
    <w:rsid w:val="00D95B40"/>
    <w:rsid w:val="00D96620"/>
    <w:rsid w:val="00D9706F"/>
    <w:rsid w:val="00D97B5C"/>
    <w:rsid w:val="00DA0527"/>
    <w:rsid w:val="00DA16A7"/>
    <w:rsid w:val="00DA1E66"/>
    <w:rsid w:val="00DA1FBE"/>
    <w:rsid w:val="00DA2A20"/>
    <w:rsid w:val="00DA4371"/>
    <w:rsid w:val="00DA4BCE"/>
    <w:rsid w:val="00DA5066"/>
    <w:rsid w:val="00DA52BD"/>
    <w:rsid w:val="00DA68BE"/>
    <w:rsid w:val="00DA7C50"/>
    <w:rsid w:val="00DB104A"/>
    <w:rsid w:val="00DB1D6C"/>
    <w:rsid w:val="00DB2A4E"/>
    <w:rsid w:val="00DB2D8F"/>
    <w:rsid w:val="00DB4754"/>
    <w:rsid w:val="00DB4D8F"/>
    <w:rsid w:val="00DB4DB3"/>
    <w:rsid w:val="00DB5375"/>
    <w:rsid w:val="00DB6505"/>
    <w:rsid w:val="00DC0BF4"/>
    <w:rsid w:val="00DC47EA"/>
    <w:rsid w:val="00DC4829"/>
    <w:rsid w:val="00DC499D"/>
    <w:rsid w:val="00DC50A0"/>
    <w:rsid w:val="00DC526C"/>
    <w:rsid w:val="00DC7400"/>
    <w:rsid w:val="00DC74EA"/>
    <w:rsid w:val="00DC7AC7"/>
    <w:rsid w:val="00DD0198"/>
    <w:rsid w:val="00DD0447"/>
    <w:rsid w:val="00DD0929"/>
    <w:rsid w:val="00DD1B6D"/>
    <w:rsid w:val="00DD3397"/>
    <w:rsid w:val="00DD4579"/>
    <w:rsid w:val="00DD6196"/>
    <w:rsid w:val="00DD6232"/>
    <w:rsid w:val="00DD71F9"/>
    <w:rsid w:val="00DD7AA1"/>
    <w:rsid w:val="00DE1BB8"/>
    <w:rsid w:val="00DE2073"/>
    <w:rsid w:val="00DE2698"/>
    <w:rsid w:val="00DE498A"/>
    <w:rsid w:val="00DE4F9F"/>
    <w:rsid w:val="00DE6751"/>
    <w:rsid w:val="00DF092A"/>
    <w:rsid w:val="00DF2042"/>
    <w:rsid w:val="00DF2989"/>
    <w:rsid w:val="00DF2B21"/>
    <w:rsid w:val="00DF3915"/>
    <w:rsid w:val="00DF3BD8"/>
    <w:rsid w:val="00DF4307"/>
    <w:rsid w:val="00DF5501"/>
    <w:rsid w:val="00E00DF2"/>
    <w:rsid w:val="00E01D4F"/>
    <w:rsid w:val="00E01F18"/>
    <w:rsid w:val="00E027CC"/>
    <w:rsid w:val="00E02A07"/>
    <w:rsid w:val="00E02A7F"/>
    <w:rsid w:val="00E05B3C"/>
    <w:rsid w:val="00E0609C"/>
    <w:rsid w:val="00E1032A"/>
    <w:rsid w:val="00E106AD"/>
    <w:rsid w:val="00E1090B"/>
    <w:rsid w:val="00E114C4"/>
    <w:rsid w:val="00E12185"/>
    <w:rsid w:val="00E12284"/>
    <w:rsid w:val="00E1280E"/>
    <w:rsid w:val="00E15112"/>
    <w:rsid w:val="00E154D5"/>
    <w:rsid w:val="00E1597E"/>
    <w:rsid w:val="00E15F0D"/>
    <w:rsid w:val="00E16D44"/>
    <w:rsid w:val="00E16EB5"/>
    <w:rsid w:val="00E1701B"/>
    <w:rsid w:val="00E20102"/>
    <w:rsid w:val="00E205C3"/>
    <w:rsid w:val="00E24560"/>
    <w:rsid w:val="00E24CFA"/>
    <w:rsid w:val="00E2506F"/>
    <w:rsid w:val="00E258C3"/>
    <w:rsid w:val="00E258F2"/>
    <w:rsid w:val="00E26C64"/>
    <w:rsid w:val="00E26E9E"/>
    <w:rsid w:val="00E27753"/>
    <w:rsid w:val="00E304E1"/>
    <w:rsid w:val="00E30502"/>
    <w:rsid w:val="00E35FC9"/>
    <w:rsid w:val="00E35FCC"/>
    <w:rsid w:val="00E36007"/>
    <w:rsid w:val="00E363F4"/>
    <w:rsid w:val="00E422A5"/>
    <w:rsid w:val="00E445AA"/>
    <w:rsid w:val="00E44685"/>
    <w:rsid w:val="00E45A79"/>
    <w:rsid w:val="00E4692E"/>
    <w:rsid w:val="00E46AD7"/>
    <w:rsid w:val="00E50A30"/>
    <w:rsid w:val="00E50E2D"/>
    <w:rsid w:val="00E51132"/>
    <w:rsid w:val="00E53B53"/>
    <w:rsid w:val="00E5631C"/>
    <w:rsid w:val="00E56918"/>
    <w:rsid w:val="00E56CF2"/>
    <w:rsid w:val="00E574F4"/>
    <w:rsid w:val="00E57A6C"/>
    <w:rsid w:val="00E6037B"/>
    <w:rsid w:val="00E61DC8"/>
    <w:rsid w:val="00E64D68"/>
    <w:rsid w:val="00E6534B"/>
    <w:rsid w:val="00E65887"/>
    <w:rsid w:val="00E65DB8"/>
    <w:rsid w:val="00E6619A"/>
    <w:rsid w:val="00E6686F"/>
    <w:rsid w:val="00E7082A"/>
    <w:rsid w:val="00E72BA7"/>
    <w:rsid w:val="00E75211"/>
    <w:rsid w:val="00E7653C"/>
    <w:rsid w:val="00E77A73"/>
    <w:rsid w:val="00E77BAD"/>
    <w:rsid w:val="00E77C0B"/>
    <w:rsid w:val="00E80F9C"/>
    <w:rsid w:val="00E810C6"/>
    <w:rsid w:val="00E81437"/>
    <w:rsid w:val="00E832FE"/>
    <w:rsid w:val="00E83E45"/>
    <w:rsid w:val="00E83F1A"/>
    <w:rsid w:val="00E84101"/>
    <w:rsid w:val="00E90309"/>
    <w:rsid w:val="00E91D52"/>
    <w:rsid w:val="00E92627"/>
    <w:rsid w:val="00E9327C"/>
    <w:rsid w:val="00E9410B"/>
    <w:rsid w:val="00E95695"/>
    <w:rsid w:val="00EA04E4"/>
    <w:rsid w:val="00EA178B"/>
    <w:rsid w:val="00EA259E"/>
    <w:rsid w:val="00EA75F0"/>
    <w:rsid w:val="00EA7E9B"/>
    <w:rsid w:val="00EB14EE"/>
    <w:rsid w:val="00EB1E07"/>
    <w:rsid w:val="00EB1E14"/>
    <w:rsid w:val="00EB3694"/>
    <w:rsid w:val="00EB40A3"/>
    <w:rsid w:val="00EB748F"/>
    <w:rsid w:val="00EC0C4B"/>
    <w:rsid w:val="00EC13C4"/>
    <w:rsid w:val="00EC2AC8"/>
    <w:rsid w:val="00EC390E"/>
    <w:rsid w:val="00EC42DB"/>
    <w:rsid w:val="00EC447E"/>
    <w:rsid w:val="00EC5337"/>
    <w:rsid w:val="00EC5537"/>
    <w:rsid w:val="00EC699F"/>
    <w:rsid w:val="00EC7776"/>
    <w:rsid w:val="00ED0CA8"/>
    <w:rsid w:val="00ED11F3"/>
    <w:rsid w:val="00ED1293"/>
    <w:rsid w:val="00ED1A9E"/>
    <w:rsid w:val="00ED269D"/>
    <w:rsid w:val="00ED348F"/>
    <w:rsid w:val="00ED3977"/>
    <w:rsid w:val="00ED49CF"/>
    <w:rsid w:val="00ED730E"/>
    <w:rsid w:val="00ED7721"/>
    <w:rsid w:val="00EE3E0A"/>
    <w:rsid w:val="00EE3F42"/>
    <w:rsid w:val="00EE5282"/>
    <w:rsid w:val="00EE6A19"/>
    <w:rsid w:val="00EF06A0"/>
    <w:rsid w:val="00EF0EEE"/>
    <w:rsid w:val="00EF1090"/>
    <w:rsid w:val="00EF1F87"/>
    <w:rsid w:val="00EF25FB"/>
    <w:rsid w:val="00EF3727"/>
    <w:rsid w:val="00EF5D0A"/>
    <w:rsid w:val="00EF6EA7"/>
    <w:rsid w:val="00EF7C3E"/>
    <w:rsid w:val="00F00512"/>
    <w:rsid w:val="00F01B93"/>
    <w:rsid w:val="00F022B0"/>
    <w:rsid w:val="00F03FAF"/>
    <w:rsid w:val="00F04C85"/>
    <w:rsid w:val="00F04ECA"/>
    <w:rsid w:val="00F057B7"/>
    <w:rsid w:val="00F1019F"/>
    <w:rsid w:val="00F10961"/>
    <w:rsid w:val="00F11579"/>
    <w:rsid w:val="00F12456"/>
    <w:rsid w:val="00F14437"/>
    <w:rsid w:val="00F17042"/>
    <w:rsid w:val="00F179D6"/>
    <w:rsid w:val="00F21FBA"/>
    <w:rsid w:val="00F223B6"/>
    <w:rsid w:val="00F22D28"/>
    <w:rsid w:val="00F2393F"/>
    <w:rsid w:val="00F243AF"/>
    <w:rsid w:val="00F24FA4"/>
    <w:rsid w:val="00F2581D"/>
    <w:rsid w:val="00F303C5"/>
    <w:rsid w:val="00F303CC"/>
    <w:rsid w:val="00F305D2"/>
    <w:rsid w:val="00F3069B"/>
    <w:rsid w:val="00F314E5"/>
    <w:rsid w:val="00F318BA"/>
    <w:rsid w:val="00F31F74"/>
    <w:rsid w:val="00F339D9"/>
    <w:rsid w:val="00F34DB9"/>
    <w:rsid w:val="00F43BCE"/>
    <w:rsid w:val="00F44163"/>
    <w:rsid w:val="00F4611E"/>
    <w:rsid w:val="00F5012D"/>
    <w:rsid w:val="00F502BF"/>
    <w:rsid w:val="00F5039B"/>
    <w:rsid w:val="00F54CA1"/>
    <w:rsid w:val="00F55685"/>
    <w:rsid w:val="00F55D10"/>
    <w:rsid w:val="00F5688C"/>
    <w:rsid w:val="00F56C14"/>
    <w:rsid w:val="00F57457"/>
    <w:rsid w:val="00F61265"/>
    <w:rsid w:val="00F61AA3"/>
    <w:rsid w:val="00F62FEF"/>
    <w:rsid w:val="00F632B2"/>
    <w:rsid w:val="00F64346"/>
    <w:rsid w:val="00F66FD5"/>
    <w:rsid w:val="00F70155"/>
    <w:rsid w:val="00F70F5D"/>
    <w:rsid w:val="00F72087"/>
    <w:rsid w:val="00F7214A"/>
    <w:rsid w:val="00F72877"/>
    <w:rsid w:val="00F728B2"/>
    <w:rsid w:val="00F735C2"/>
    <w:rsid w:val="00F743D4"/>
    <w:rsid w:val="00F753FE"/>
    <w:rsid w:val="00F754DD"/>
    <w:rsid w:val="00F7595C"/>
    <w:rsid w:val="00F771DA"/>
    <w:rsid w:val="00F773DE"/>
    <w:rsid w:val="00F7779A"/>
    <w:rsid w:val="00F81CED"/>
    <w:rsid w:val="00F827D9"/>
    <w:rsid w:val="00F82BF9"/>
    <w:rsid w:val="00F83AF8"/>
    <w:rsid w:val="00F8616A"/>
    <w:rsid w:val="00F861FA"/>
    <w:rsid w:val="00F87A61"/>
    <w:rsid w:val="00F91AD2"/>
    <w:rsid w:val="00F91B2B"/>
    <w:rsid w:val="00F91C01"/>
    <w:rsid w:val="00F928AA"/>
    <w:rsid w:val="00F9349B"/>
    <w:rsid w:val="00F94168"/>
    <w:rsid w:val="00F9456C"/>
    <w:rsid w:val="00F9462B"/>
    <w:rsid w:val="00F95286"/>
    <w:rsid w:val="00F95956"/>
    <w:rsid w:val="00F959B9"/>
    <w:rsid w:val="00F962F3"/>
    <w:rsid w:val="00F96B98"/>
    <w:rsid w:val="00FA11F6"/>
    <w:rsid w:val="00FA38A8"/>
    <w:rsid w:val="00FA4ACC"/>
    <w:rsid w:val="00FA561D"/>
    <w:rsid w:val="00FA6892"/>
    <w:rsid w:val="00FB095A"/>
    <w:rsid w:val="00FB1159"/>
    <w:rsid w:val="00FB4D19"/>
    <w:rsid w:val="00FB5098"/>
    <w:rsid w:val="00FB5AA7"/>
    <w:rsid w:val="00FB713F"/>
    <w:rsid w:val="00FC10DC"/>
    <w:rsid w:val="00FC1D5D"/>
    <w:rsid w:val="00FC392C"/>
    <w:rsid w:val="00FC48CF"/>
    <w:rsid w:val="00FC4977"/>
    <w:rsid w:val="00FC56FA"/>
    <w:rsid w:val="00FC60E0"/>
    <w:rsid w:val="00FC6252"/>
    <w:rsid w:val="00FC79EA"/>
    <w:rsid w:val="00FD18AC"/>
    <w:rsid w:val="00FD6546"/>
    <w:rsid w:val="00FE04C8"/>
    <w:rsid w:val="00FE04ED"/>
    <w:rsid w:val="00FE0C84"/>
    <w:rsid w:val="00FE0D6E"/>
    <w:rsid w:val="00FE20CD"/>
    <w:rsid w:val="00FE2BC6"/>
    <w:rsid w:val="00FE2CC3"/>
    <w:rsid w:val="00FE2E88"/>
    <w:rsid w:val="00FE2FAE"/>
    <w:rsid w:val="00FE3C6A"/>
    <w:rsid w:val="00FE3D87"/>
    <w:rsid w:val="00FF02A5"/>
    <w:rsid w:val="00FF0D5C"/>
    <w:rsid w:val="00FF1522"/>
    <w:rsid w:val="00FF1749"/>
    <w:rsid w:val="00FF336A"/>
    <w:rsid w:val="00FF49BE"/>
    <w:rsid w:val="00FF4EE7"/>
    <w:rsid w:val="00FF5090"/>
    <w:rsid w:val="00FF5494"/>
    <w:rsid w:val="00FF62B4"/>
    <w:rsid w:val="00FF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CB081"/>
  <w15:docId w15:val="{CC8E705D-FA18-2644-9F97-D7AA4CFF4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D75BA"/>
    <w:rPr>
      <w:rFonts w:eastAsia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BC5AB9"/>
    <w:pPr>
      <w:keepNext/>
      <w:keepLines/>
      <w:widowControl w:val="0"/>
      <w:spacing w:before="480" w:line="220" w:lineRule="atLeast"/>
      <w:ind w:left="142" w:hanging="142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nl-NL" w:eastAsia="en-US"/>
    </w:rPr>
  </w:style>
  <w:style w:type="paragraph" w:styleId="berschrift2">
    <w:name w:val="heading 2"/>
    <w:basedOn w:val="berschrift1"/>
    <w:next w:val="Standard"/>
    <w:link w:val="berschrift2Zchn"/>
    <w:rsid w:val="00BC5AB9"/>
    <w:pPr>
      <w:keepLines w:val="0"/>
      <w:tabs>
        <w:tab w:val="left" w:pos="567"/>
        <w:tab w:val="right" w:pos="6237"/>
        <w:tab w:val="right" w:pos="7371"/>
      </w:tabs>
      <w:spacing w:before="0" w:line="250" w:lineRule="exact"/>
      <w:ind w:firstLine="284"/>
      <w:outlineLvl w:val="1"/>
    </w:pPr>
    <w:rPr>
      <w:rFonts w:ascii="Lucida Sans" w:eastAsia="Times New Roman" w:hAnsi="Lucida Sans" w:cs="Times New Roman"/>
      <w:color w:val="auto"/>
      <w:sz w:val="2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BC5AB9"/>
    <w:rPr>
      <w:rFonts w:ascii="Lucida Sans" w:eastAsia="Times New Roman" w:hAnsi="Lucida Sans" w:cs="Times New Roman"/>
      <w:b/>
      <w:bCs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C5A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59"/>
    <w:rsid w:val="005109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tie">
    <w:name w:val="Sectie"/>
    <w:basedOn w:val="Standard"/>
    <w:next w:val="Standard"/>
    <w:qFormat/>
    <w:rsid w:val="00F57457"/>
    <w:pPr>
      <w:widowControl w:val="0"/>
      <w:spacing w:line="220" w:lineRule="atLeast"/>
    </w:pPr>
    <w:rPr>
      <w:rFonts w:ascii="Arial" w:eastAsiaTheme="minorHAnsi" w:hAnsi="Arial"/>
      <w:b/>
      <w:noProof/>
      <w:color w:val="004C92"/>
      <w:sz w:val="18"/>
      <w:szCs w:val="20"/>
      <w:lang w:val="nl-NL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3008"/>
    <w:rPr>
      <w:rFonts w:ascii="Tahoma" w:hAnsi="Tahoma" w:cs="Tahoma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3008"/>
    <w:rPr>
      <w:rFonts w:ascii="Tahoma" w:hAnsi="Tahoma" w:cs="Tahoma"/>
      <w:sz w:val="16"/>
      <w:szCs w:val="16"/>
    </w:rPr>
  </w:style>
  <w:style w:type="paragraph" w:customStyle="1" w:styleId="Paneel">
    <w:name w:val="Paneel"/>
    <w:basedOn w:val="Standard"/>
    <w:next w:val="Standard"/>
    <w:qFormat/>
    <w:rsid w:val="00F57457"/>
    <w:pPr>
      <w:widowControl w:val="0"/>
      <w:spacing w:after="20" w:line="220" w:lineRule="atLeast"/>
      <w:jc w:val="center"/>
    </w:pPr>
    <w:rPr>
      <w:rFonts w:ascii="Arial" w:eastAsiaTheme="minorHAnsi" w:hAnsi="Arial"/>
      <w:b/>
      <w:noProof/>
      <w:color w:val="EE7F00"/>
      <w:sz w:val="20"/>
      <w:szCs w:val="20"/>
      <w:lang w:val="nl-NL" w:eastAsia="en-US"/>
    </w:rPr>
  </w:style>
  <w:style w:type="paragraph" w:customStyle="1" w:styleId="Helptekst">
    <w:name w:val="Helptekst"/>
    <w:basedOn w:val="Standard"/>
    <w:next w:val="Standard"/>
    <w:qFormat/>
    <w:rsid w:val="00CB1085"/>
    <w:pPr>
      <w:widowControl w:val="0"/>
      <w:spacing w:after="40" w:line="220" w:lineRule="atLeast"/>
    </w:pPr>
    <w:rPr>
      <w:rFonts w:ascii="Arial" w:eastAsiaTheme="minorHAnsi" w:hAnsi="Arial"/>
      <w:noProof/>
      <w:vanish/>
      <w:color w:val="607731"/>
      <w:sz w:val="16"/>
      <w:szCs w:val="20"/>
      <w:lang w:val="nl-NL" w:eastAsia="en-US"/>
    </w:rPr>
  </w:style>
  <w:style w:type="paragraph" w:customStyle="1" w:styleId="Rubriek">
    <w:name w:val="Rubriek"/>
    <w:basedOn w:val="Standard"/>
    <w:next w:val="Standard"/>
    <w:qFormat/>
    <w:rsid w:val="00580518"/>
    <w:pPr>
      <w:widowControl w:val="0"/>
      <w:spacing w:line="220" w:lineRule="atLeast"/>
    </w:pPr>
    <w:rPr>
      <w:rFonts w:ascii="Arial" w:eastAsiaTheme="minorHAnsi" w:hAnsi="Arial"/>
      <w:b/>
      <w:noProof/>
      <w:color w:val="707070"/>
      <w:sz w:val="16"/>
      <w:szCs w:val="20"/>
      <w:lang w:val="nl-NL" w:eastAsia="en-US"/>
    </w:rPr>
  </w:style>
  <w:style w:type="paragraph" w:customStyle="1" w:styleId="Speler">
    <w:name w:val="Speler"/>
    <w:basedOn w:val="Standard"/>
    <w:qFormat/>
    <w:rsid w:val="00976CB3"/>
    <w:pPr>
      <w:widowControl w:val="0"/>
      <w:spacing w:line="220" w:lineRule="atLeast"/>
      <w:ind w:left="142" w:hanging="142"/>
    </w:pPr>
    <w:rPr>
      <w:rFonts w:ascii="Arial" w:eastAsiaTheme="minorHAnsi" w:hAnsi="Arial"/>
      <w:b/>
      <w:color w:val="E36C0A" w:themeColor="accent6" w:themeShade="BF"/>
      <w:sz w:val="16"/>
      <w:szCs w:val="20"/>
      <w:lang w:val="nl-NL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11C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11C51"/>
    <w:pPr>
      <w:widowControl w:val="0"/>
      <w:spacing w:line="220" w:lineRule="atLeast"/>
      <w:ind w:left="142" w:hanging="142"/>
    </w:pPr>
    <w:rPr>
      <w:rFonts w:ascii="Arial" w:eastAsiaTheme="minorHAnsi" w:hAnsi="Arial"/>
      <w:sz w:val="20"/>
      <w:szCs w:val="20"/>
      <w:lang w:val="nl-NL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11C51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11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11C51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7813D8"/>
    <w:rPr>
      <w:rFonts w:ascii="Arial" w:hAnsi="Arial"/>
      <w:sz w:val="16"/>
    </w:rPr>
  </w:style>
  <w:style w:type="paragraph" w:styleId="Listenabsatz">
    <w:name w:val="List Paragraph"/>
    <w:basedOn w:val="Standard"/>
    <w:uiPriority w:val="34"/>
    <w:rsid w:val="009674AE"/>
    <w:pPr>
      <w:widowControl w:val="0"/>
      <w:spacing w:line="220" w:lineRule="atLeast"/>
      <w:ind w:left="720" w:hanging="142"/>
      <w:contextualSpacing/>
    </w:pPr>
    <w:rPr>
      <w:rFonts w:ascii="Arial" w:eastAsiaTheme="minorHAnsi" w:hAnsi="Arial"/>
      <w:sz w:val="16"/>
      <w:szCs w:val="20"/>
      <w:lang w:val="nl-NL" w:eastAsia="en-US"/>
    </w:rPr>
  </w:style>
  <w:style w:type="numbering" w:customStyle="1" w:styleId="StyleNumberedLeft063cmHanging063cm">
    <w:name w:val="Style Numbered Left:  063 cm Hanging:  063 cm"/>
    <w:basedOn w:val="KeineListe"/>
    <w:rsid w:val="009674AE"/>
    <w:pPr>
      <w:numPr>
        <w:numId w:val="3"/>
      </w:numPr>
    </w:pPr>
  </w:style>
  <w:style w:type="numbering" w:customStyle="1" w:styleId="StyleNumberedLeft063cmHanging063cm1">
    <w:name w:val="Style Numbered Left:  063 cm Hanging:  063 cm1"/>
    <w:basedOn w:val="KeineListe"/>
    <w:rsid w:val="009674AE"/>
    <w:pPr>
      <w:numPr>
        <w:numId w:val="5"/>
      </w:numPr>
    </w:pPr>
  </w:style>
  <w:style w:type="numbering" w:customStyle="1" w:styleId="StyleNumberedLeft063cmHanging063cm2">
    <w:name w:val="Style Numbered Left:  063 cm Hanging:  063 cm2"/>
    <w:basedOn w:val="KeineListe"/>
    <w:rsid w:val="001B1CD1"/>
    <w:pPr>
      <w:numPr>
        <w:numId w:val="7"/>
      </w:numPr>
    </w:pPr>
  </w:style>
  <w:style w:type="numbering" w:customStyle="1" w:styleId="StyleNumberedLeft063cmHanging063cm3">
    <w:name w:val="Style Numbered Left:  063 cm Hanging:  063 cm3"/>
    <w:basedOn w:val="KeineListe"/>
    <w:rsid w:val="001B1CD1"/>
    <w:pPr>
      <w:numPr>
        <w:numId w:val="9"/>
      </w:numPr>
    </w:pPr>
  </w:style>
  <w:style w:type="paragraph" w:styleId="Listennummer">
    <w:name w:val="List Number"/>
    <w:aliases w:val="Genummerd"/>
    <w:basedOn w:val="Standard"/>
    <w:uiPriority w:val="99"/>
    <w:unhideWhenUsed/>
    <w:qFormat/>
    <w:rsid w:val="00650BDB"/>
    <w:pPr>
      <w:widowControl w:val="0"/>
      <w:numPr>
        <w:numId w:val="6"/>
      </w:numPr>
      <w:tabs>
        <w:tab w:val="left" w:pos="227"/>
      </w:tabs>
      <w:spacing w:line="220" w:lineRule="atLeast"/>
      <w:ind w:left="227" w:hanging="227"/>
      <w:contextualSpacing/>
    </w:pPr>
    <w:rPr>
      <w:rFonts w:ascii="Arial" w:eastAsiaTheme="minorHAnsi" w:hAnsi="Arial"/>
      <w:sz w:val="16"/>
      <w:szCs w:val="20"/>
      <w:lang w:val="nl-NL" w:eastAsia="en-US"/>
    </w:rPr>
  </w:style>
  <w:style w:type="numbering" w:customStyle="1" w:styleId="StyleNumberedLeft063cmHanging063cm4">
    <w:name w:val="Style Numbered Left:  063 cm Hanging:  063 cm4"/>
    <w:basedOn w:val="KeineListe"/>
    <w:rsid w:val="001B1CD1"/>
    <w:pPr>
      <w:numPr>
        <w:numId w:val="10"/>
      </w:numPr>
    </w:pPr>
  </w:style>
  <w:style w:type="numbering" w:customStyle="1" w:styleId="StyleNumberedLeft063cmHanging063cm5">
    <w:name w:val="Style Numbered Left:  063 cm Hanging:  063 cm5"/>
    <w:basedOn w:val="KeineListe"/>
    <w:rsid w:val="001B1CD1"/>
    <w:pPr>
      <w:numPr>
        <w:numId w:val="11"/>
      </w:numPr>
    </w:pPr>
  </w:style>
  <w:style w:type="character" w:customStyle="1" w:styleId="NBB-blauw">
    <w:name w:val="NBB-blauw"/>
    <w:basedOn w:val="Absatz-Standardschriftart"/>
    <w:rsid w:val="00681C98"/>
    <w:rPr>
      <w:color w:val="004C92"/>
    </w:rPr>
  </w:style>
  <w:style w:type="character" w:customStyle="1" w:styleId="NBB-oranje">
    <w:name w:val="NBB-oranje"/>
    <w:basedOn w:val="Absatz-Standardschriftart"/>
    <w:rsid w:val="00681C98"/>
    <w:rPr>
      <w:color w:val="EE7F00"/>
    </w:rPr>
  </w:style>
  <w:style w:type="character" w:styleId="Fett">
    <w:name w:val="Strong"/>
    <w:basedOn w:val="Absatz-Standardschriftart"/>
    <w:uiPriority w:val="22"/>
    <w:qFormat/>
    <w:rsid w:val="00444F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4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brandvanoosten/Downloads/Grote%20systeemkaart%20NBB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F22AD-C228-2640-A02B-D86169659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Grote systeemkaart NBB.dotm</Template>
  <TotalTime>0</TotalTime>
  <Pages>2</Pages>
  <Words>1108</Words>
  <Characters>6984</Characters>
  <Application>Microsoft Office Word</Application>
  <DocSecurity>0</DocSecurity>
  <Lines>58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Grote systeemkaart NBB</vt:lpstr>
      <vt:lpstr>Grote systeemkaart NBB</vt:lpstr>
    </vt:vector>
  </TitlesOfParts>
  <Company>Microsoft</Company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Grote systeemkaart NBB</dc:title>
  <dc:creator>Sibrand van Oosten</dc:creator>
  <cp:keywords>systeemkaart, bridge</cp:keywords>
  <cp:lastModifiedBy>Sibrand van Oosten</cp:lastModifiedBy>
  <cp:revision>2</cp:revision>
  <cp:lastPrinted>2015-10-21T09:57:00Z</cp:lastPrinted>
  <dcterms:created xsi:type="dcterms:W3CDTF">2020-06-17T04:00:00Z</dcterms:created>
  <dcterms:modified xsi:type="dcterms:W3CDTF">2020-06-17T04:00:00Z</dcterms:modified>
</cp:coreProperties>
</file>